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386"/>
        <w:gridCol w:w="244"/>
        <w:gridCol w:w="2312"/>
        <w:gridCol w:w="423"/>
        <w:gridCol w:w="6607"/>
      </w:tblGrid>
      <w:tr w:rsidR="003D1B71" w:rsidRPr="00755BF0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Pr="00755BF0" w:rsidRDefault="00364909" w:rsidP="003D1B71">
            <w:pPr>
              <w:pStyle w:val="Tijeloteksta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364909">
              <w:rPr>
                <w:noProof/>
                <w:lang w:eastAsia="hr-H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928370</wp:posOffset>
                  </wp:positionV>
                  <wp:extent cx="1798955" cy="189230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272" y="21310"/>
                      <wp:lineTo x="21272" y="0"/>
                      <wp:lineTo x="0" y="0"/>
                    </wp:wrapPolygon>
                  </wp:wrapTight>
                  <wp:docPr id="2" name="Slika 2" descr="C:\Users\sanja\OneDrive\Desktop\OS_Spin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a\OneDrive\Desktop\OS_Spin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64909" w:rsidRPr="00DE7E40" w:rsidRDefault="003E1633" w:rsidP="00364909">
            <w:pPr>
              <w:pStyle w:val="Bezproreda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E40">
              <w:rPr>
                <w:rFonts w:ascii="Times New Roman" w:hAnsi="Times New Roman" w:cs="Times New Roman"/>
                <w:sz w:val="32"/>
                <w:szCs w:val="32"/>
              </w:rPr>
              <w:t>OŠ SPINUT</w:t>
            </w:r>
          </w:p>
          <w:p w:rsidR="003D1B71" w:rsidRPr="00364909" w:rsidRDefault="003D1B71" w:rsidP="00364909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BF0">
              <w:rPr>
                <w:lang w:bidi="hr-HR"/>
              </w:rPr>
              <w:br/>
            </w:r>
            <w:r w:rsidR="00364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364909" w:rsidRPr="001206F1">
              <w:rPr>
                <w:rFonts w:ascii="Times New Roman" w:hAnsi="Times New Roman" w:cs="Times New Roman"/>
                <w:b/>
                <w:sz w:val="24"/>
                <w:szCs w:val="24"/>
              </w:rPr>
              <w:t>PROTOKOL POSTUPANJA U SLUČAJU POTRESA ZA UČENIKE</w:t>
            </w:r>
          </w:p>
        </w:tc>
      </w:tr>
      <w:tr w:rsidR="003D1B71" w:rsidRPr="00755BF0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Pr="00755BF0" w:rsidRDefault="003D1B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DE7E40" w:rsidRPr="009148A8" w:rsidRDefault="00DE7E40" w:rsidP="00DE7E40">
            <w:pPr>
              <w:pStyle w:val="Bezproreda"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ZA VRIJEME NASTAVE</w:t>
            </w:r>
          </w:p>
          <w:p w:rsidR="006C320F" w:rsidRPr="009148A8" w:rsidRDefault="006C320F" w:rsidP="00DE7E40">
            <w:pPr>
              <w:pStyle w:val="Bezproreda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Ukoliko se dogodi potres za vrijeme trajanja nastave, a nalazite se u učionici, dok traje potres i trešnja, spustite se pod klupu i pokrijte glavu rukama. Odmaknite se od staklenih površina, ili od visokih predmeta, ormara i slično.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Ukoliko ste u blagovaonici ili na hodniku stanite uz zid bez prozora i čekajte upute učitelja.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Zaštitite glavu jaknom, rukama ili torbom u slučaju urušavanja plafona, da vas padajući dijelovi ne bi ozlijedili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Ne napuštajte zgradu dok traje potres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Nakon smirivanja trešnje, učitelji će vas odvesti evakuacijskim putem ubrzanim hodom na zborno mjesto, igralište škole.</w:t>
            </w:r>
          </w:p>
          <w:p w:rsidR="00DE7E40" w:rsidRPr="009148A8" w:rsidRDefault="00DE7E40" w:rsidP="00DE7E40">
            <w:pPr>
              <w:pStyle w:val="Bezproreda"/>
              <w:widowControl/>
              <w:autoSpaceDE/>
              <w:autoSpaceDN/>
              <w:adjustRightInd/>
              <w:ind w:left="720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3D1B71" w:rsidRPr="009148A8" w:rsidRDefault="00DE7E40" w:rsidP="00DE7E40">
            <w:pPr>
              <w:pStyle w:val="Bezproreda"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ZBORNO MJESTO</w:t>
            </w:r>
          </w:p>
          <w:p w:rsidR="006C320F" w:rsidRPr="009148A8" w:rsidRDefault="006C320F" w:rsidP="00DE7E40">
            <w:pPr>
              <w:pStyle w:val="Bezproreda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Na zbornom mjestu mirno slušajte upute učitelja i ostanite u grupi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Nemojte koristiti mobilne telefone za kontakte s ostalim članovima obitelji, jer će kontakt uspostaviti učitelji</w:t>
            </w:r>
          </w:p>
          <w:p w:rsidR="00DE7E40" w:rsidRPr="009148A8" w:rsidRDefault="00DE7E40" w:rsidP="00A74006">
            <w:pPr>
              <w:pStyle w:val="Odlomakpopis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48A8">
              <w:rPr>
                <w:rFonts w:ascii="Times New Roman" w:hAnsi="Times New Roman" w:cs="Times New Roman"/>
                <w:sz w:val="22"/>
                <w:szCs w:val="22"/>
              </w:rPr>
              <w:t>Ne napuštajte zborno mjesto. Učitelji moraju znati gdje se nalazite. Ostanite u grupi poštujući epidemiološke mjere.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Ne pokušavajte sami odlaziti svojim kućama, pričekajte upute učitelja o povratku u učionice ili odlazak kućama.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Učitelj ostaje s učenicima do dolaska roditelja.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Roditelji su dužni doći po djecu na zborno mjesto razreda.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Roditelj ne odvodi djecu dok se ne javi dežurnom učitelju.</w:t>
            </w:r>
          </w:p>
          <w:p w:rsidR="00DE7E40" w:rsidRPr="009148A8" w:rsidRDefault="00DE7E40" w:rsidP="00DE7E40">
            <w:pPr>
              <w:pStyle w:val="Bezproreda"/>
              <w:widowControl/>
              <w:autoSpaceDE/>
              <w:autoSpaceDN/>
              <w:adjustRightInd/>
              <w:ind w:left="720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DE7E40" w:rsidRPr="009148A8" w:rsidRDefault="00DE7E40" w:rsidP="00DE7E40">
            <w:pPr>
              <w:pStyle w:val="Bezproreda"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ZA VRIJEME POVRATKA KUĆAMA</w:t>
            </w:r>
          </w:p>
          <w:p w:rsidR="006C320F" w:rsidRPr="009148A8" w:rsidRDefault="006C320F" w:rsidP="00DE7E40">
            <w:pPr>
              <w:pStyle w:val="Bezproreda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Učitelji svakog trenutka moraju znati gdje ste. Postupite prema uputama učitelja. Kući možete otići tek kada roditelji dođu po vas ili učitelj kaže da odlazite kućama.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Prilikom odlaska prema kući, odmaknite se od rubova kuća da na vas ne bi pali crijepovi ili komadi žbuke. Pazite na automobile ukoliko se krećete po cesti.</w:t>
            </w:r>
          </w:p>
          <w:p w:rsidR="00DE7E40" w:rsidRPr="009148A8" w:rsidRDefault="00DE7E40" w:rsidP="00A74006">
            <w:pPr>
              <w:pStyle w:val="Bezproreda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Pokrijte glavu torbom, debljom odjećom ili rukama da se zaštitite od, mogućih, padajućih predmeta.</w:t>
            </w:r>
          </w:p>
          <w:p w:rsidR="00DE7E40" w:rsidRPr="009148A8" w:rsidRDefault="00DE7E40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DE7E40" w:rsidRPr="009148A8" w:rsidRDefault="00DE7E40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616110" w:rsidRDefault="00616110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616110" w:rsidRDefault="00616110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616110" w:rsidRDefault="00616110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616110" w:rsidRDefault="00616110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616110" w:rsidRDefault="00616110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A74006" w:rsidRPr="009148A8" w:rsidRDefault="00A74006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lastRenderedPageBreak/>
              <w:t>PROTOKOL POSTUPANJA U SLUČAJU POTRESA ZA UČITELJE</w:t>
            </w:r>
          </w:p>
          <w:p w:rsidR="00A74006" w:rsidRPr="009148A8" w:rsidRDefault="00A74006" w:rsidP="00DE7E40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A74006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 xml:space="preserve">Ukoliko se dogodi potres za vrijeme trajanja nastave i nalazite se u učionici, dok traje potres i trešnja uputite učenike da se  spustite pod klupu, pokriju  glavu rukama i odmaknu od staklenih površina, ili od visokih predmeta, ormara i slično. </w:t>
            </w:r>
          </w:p>
          <w:p w:rsidR="00A74006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>Ukoliko ste u blagovaonici ili na hodniku učenike poredajte  uz zid bez prozora recite im da zaštitite glavu jaknom, rukama ili torbom zbog mogućeg urušavanja plafona da ih padajući dijelovi ne bi ozlijedili</w:t>
            </w:r>
          </w:p>
          <w:p w:rsidR="00A74006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 xml:space="preserve">Ne napuštajte zgradu dok traje potres. </w:t>
            </w:r>
          </w:p>
          <w:p w:rsidR="00A74006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>Nakon smirivanja trešnje, učenike odvesti evakuacijskim putem ubrzanim hodom na zborno mjesto, igralište škole ili dvorište škole.</w:t>
            </w:r>
          </w:p>
          <w:p w:rsidR="00A74006" w:rsidRPr="009148A8" w:rsidRDefault="00A74006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Napomena: podsjetite učenike da sa sobom pones</w:t>
            </w:r>
            <w:r w:rsidR="009148A8">
              <w:rPr>
                <w:rFonts w:ascii="Times New Roman" w:hAnsi="Times New Roman" w:cs="Times New Roman"/>
                <w:sz w:val="22"/>
              </w:rPr>
              <w:t>u lijekove, ukoliko ih koriste.</w:t>
            </w:r>
          </w:p>
          <w:p w:rsidR="009148A8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 xml:space="preserve">Provjerite broj učenika prije napuštanja objekta, da se ne bi dogodilo da </w:t>
            </w:r>
            <w:r>
              <w:rPr>
                <w:rFonts w:ascii="Times New Roman" w:hAnsi="Times New Roman" w:cs="Times New Roman"/>
                <w:sz w:val="22"/>
              </w:rPr>
              <w:t xml:space="preserve">neki učenik ostane u zgradi. </w:t>
            </w:r>
          </w:p>
          <w:p w:rsidR="009148A8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>Prikaz evakuacijskog puta nalazi se na hodn</w:t>
            </w:r>
            <w:r>
              <w:rPr>
                <w:rFonts w:ascii="Times New Roman" w:hAnsi="Times New Roman" w:cs="Times New Roman"/>
                <w:sz w:val="22"/>
              </w:rPr>
              <w:t>icima.</w:t>
            </w:r>
          </w:p>
          <w:p w:rsidR="009148A8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>Na zbornom mjestu mirno upućujte učenike o po</w:t>
            </w:r>
            <w:r>
              <w:rPr>
                <w:rFonts w:ascii="Times New Roman" w:hAnsi="Times New Roman" w:cs="Times New Roman"/>
                <w:sz w:val="22"/>
              </w:rPr>
              <w:t>našanju i ostanite u grupi.</w:t>
            </w:r>
          </w:p>
          <w:p w:rsidR="009148A8" w:rsidRPr="009148A8" w:rsidRDefault="009148A8" w:rsidP="009148A8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="00A74006" w:rsidRPr="009148A8">
              <w:rPr>
                <w:rFonts w:ascii="Times New Roman" w:hAnsi="Times New Roman" w:cs="Times New Roman"/>
                <w:sz w:val="22"/>
              </w:rPr>
              <w:t xml:space="preserve">Uputite učenike da ne koristite mobilne telefone za kontakte s </w:t>
            </w:r>
            <w:r>
              <w:rPr>
                <w:rFonts w:ascii="Times New Roman" w:hAnsi="Times New Roman" w:cs="Times New Roman"/>
                <w:sz w:val="22"/>
              </w:rPr>
              <w:t>ostalim članovima obitelji.</w:t>
            </w:r>
            <w:r w:rsidRPr="009148A8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9148A8" w:rsidRPr="009148A8" w:rsidRDefault="009148A8" w:rsidP="009148A8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Pr="009148A8">
              <w:rPr>
                <w:rFonts w:ascii="Times New Roman" w:hAnsi="Times New Roman" w:cs="Times New Roman"/>
                <w:sz w:val="22"/>
              </w:rPr>
              <w:t>Uputite učenike da ne napuštaju zborno mjesto. Cijelo vrijeme morate znati gdje se nalazi učenici s kojima ste napustili učionicu.</w:t>
            </w:r>
          </w:p>
          <w:p w:rsidR="009148A8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  <w:r w:rsidRPr="009148A8">
              <w:rPr>
                <w:rFonts w:ascii="Times New Roman" w:hAnsi="Times New Roman" w:cs="Times New Roman"/>
                <w:sz w:val="22"/>
              </w:rPr>
              <w:t xml:space="preserve">Ukoliko je došlo do ozljeđivanja učenika ili učitelja prvo nazovite službu za zaštitu i spašavanje na broj 112, a nakon toga obavijestite ravnateljicu o tome. </w:t>
            </w:r>
          </w:p>
          <w:p w:rsidR="009148A8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Opis evakuacijskih puteva nalazi se na sljedećoj stranici</w:t>
            </w:r>
            <w:r>
              <w:rPr>
                <w:rFonts w:ascii="Times New Roman" w:hAnsi="Times New Roman" w:cs="Times New Roman"/>
                <w:sz w:val="22"/>
              </w:rPr>
              <w:t>.</w:t>
            </w:r>
          </w:p>
          <w:p w:rsidR="009148A8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9148A8" w:rsidRPr="009148A8" w:rsidRDefault="00A74006" w:rsidP="009148A8">
            <w:pPr>
              <w:pStyle w:val="Bezproreda"/>
              <w:widowControl/>
              <w:pBdr>
                <w:bottom w:val="single" w:sz="4" w:space="1" w:color="auto"/>
              </w:pBd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Ukoliko ravnatelj</w:t>
            </w:r>
            <w:r w:rsidR="009148A8" w:rsidRPr="009148A8">
              <w:rPr>
                <w:rFonts w:ascii="Times New Roman" w:hAnsi="Times New Roman" w:cs="Times New Roman"/>
                <w:sz w:val="22"/>
              </w:rPr>
              <w:t>ica</w:t>
            </w:r>
            <w:r w:rsidR="00616110">
              <w:rPr>
                <w:rFonts w:ascii="Times New Roman" w:hAnsi="Times New Roman" w:cs="Times New Roman"/>
                <w:sz w:val="22"/>
              </w:rPr>
              <w:t xml:space="preserve"> ili </w:t>
            </w:r>
            <w:r w:rsidR="00B537B2">
              <w:rPr>
                <w:rFonts w:ascii="Times New Roman" w:hAnsi="Times New Roman" w:cs="Times New Roman"/>
                <w:sz w:val="22"/>
              </w:rPr>
              <w:t>stručna suradnica (u smjeni)</w:t>
            </w:r>
            <w:r w:rsidRPr="009148A8">
              <w:rPr>
                <w:rFonts w:ascii="Times New Roman" w:hAnsi="Times New Roman" w:cs="Times New Roman"/>
                <w:sz w:val="22"/>
              </w:rPr>
              <w:t xml:space="preserve"> nisu s vama na zbornom m</w:t>
            </w:r>
            <w:r w:rsidR="00B537B2">
              <w:rPr>
                <w:rFonts w:ascii="Times New Roman" w:hAnsi="Times New Roman" w:cs="Times New Roman"/>
                <w:sz w:val="22"/>
              </w:rPr>
              <w:t xml:space="preserve">jestu, nazovite ih na </w:t>
            </w:r>
            <w:r w:rsidR="009148A8" w:rsidRPr="009148A8">
              <w:rPr>
                <w:rFonts w:ascii="Times New Roman" w:hAnsi="Times New Roman" w:cs="Times New Roman"/>
                <w:sz w:val="22"/>
              </w:rPr>
              <w:t xml:space="preserve">mobitel i predajte </w:t>
            </w:r>
            <w:r w:rsidRPr="009148A8">
              <w:rPr>
                <w:rFonts w:ascii="Times New Roman" w:hAnsi="Times New Roman" w:cs="Times New Roman"/>
                <w:sz w:val="22"/>
              </w:rPr>
              <w:t>izvješće o sigurno</w:t>
            </w:r>
            <w:r w:rsidR="009148A8" w:rsidRPr="009148A8">
              <w:rPr>
                <w:rFonts w:ascii="Times New Roman" w:hAnsi="Times New Roman" w:cs="Times New Roman"/>
                <w:sz w:val="22"/>
              </w:rPr>
              <w:t>m dolasku na zborno mjesto.</w:t>
            </w:r>
          </w:p>
          <w:p w:rsidR="009148A8" w:rsidRPr="009148A8" w:rsidRDefault="009148A8" w:rsidP="00A74006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9148A8" w:rsidRDefault="009148A8" w:rsidP="00B537B2">
            <w:pPr>
              <w:pStyle w:val="Bezproreda"/>
              <w:widowControl/>
              <w:pBdr>
                <w:bottom w:val="single" w:sz="4" w:space="1" w:color="auto"/>
              </w:pBd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Ravnatelj</w:t>
            </w:r>
            <w:r w:rsidR="00B537B2">
              <w:rPr>
                <w:rFonts w:ascii="Times New Roman" w:hAnsi="Times New Roman" w:cs="Times New Roman"/>
                <w:sz w:val="22"/>
              </w:rPr>
              <w:t xml:space="preserve">ica ili stručna suradnica objavit će </w:t>
            </w:r>
            <w:r w:rsidR="00B537B2" w:rsidRPr="009148A8">
              <w:rPr>
                <w:rFonts w:ascii="Times New Roman" w:hAnsi="Times New Roman" w:cs="Times New Roman"/>
                <w:sz w:val="22"/>
              </w:rPr>
              <w:t>podatke o zbrinu</w:t>
            </w:r>
            <w:r w:rsidR="00B537B2">
              <w:rPr>
                <w:rFonts w:ascii="Times New Roman" w:hAnsi="Times New Roman" w:cs="Times New Roman"/>
                <w:sz w:val="22"/>
              </w:rPr>
              <w:t xml:space="preserve">tosti i sigurnosti učenika </w:t>
            </w:r>
            <w:r w:rsidRPr="009148A8">
              <w:rPr>
                <w:rFonts w:ascii="Times New Roman" w:hAnsi="Times New Roman" w:cs="Times New Roman"/>
                <w:sz w:val="22"/>
              </w:rPr>
              <w:t>preko mrežne stranice škole</w:t>
            </w:r>
            <w:r w:rsidR="00B537B2">
              <w:rPr>
                <w:rFonts w:ascii="Times New Roman" w:hAnsi="Times New Roman" w:cs="Times New Roman"/>
                <w:sz w:val="22"/>
              </w:rPr>
              <w:t>.</w:t>
            </w:r>
            <w:r w:rsidRPr="009148A8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B537B2" w:rsidRPr="009148A8" w:rsidRDefault="00B537B2" w:rsidP="00B537B2">
            <w:pPr>
              <w:pStyle w:val="Bezproreda"/>
              <w:widowControl/>
              <w:pBdr>
                <w:bottom w:val="single" w:sz="4" w:space="1" w:color="auto"/>
              </w:pBd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B537B2" w:rsidRDefault="00B537B2" w:rsidP="009148A8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B537B2" w:rsidRDefault="00A74006" w:rsidP="00B537B2">
            <w:pPr>
              <w:pStyle w:val="Bezproreda"/>
              <w:widowControl/>
              <w:pBdr>
                <w:bottom w:val="single" w:sz="4" w:space="1" w:color="auto"/>
              </w:pBd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Ravnatelj</w:t>
            </w:r>
            <w:r w:rsidR="009148A8" w:rsidRPr="009148A8">
              <w:rPr>
                <w:rFonts w:ascii="Times New Roman" w:hAnsi="Times New Roman" w:cs="Times New Roman"/>
                <w:sz w:val="22"/>
              </w:rPr>
              <w:t>ica</w:t>
            </w:r>
            <w:r w:rsidRPr="009148A8">
              <w:rPr>
                <w:rFonts w:ascii="Times New Roman" w:hAnsi="Times New Roman" w:cs="Times New Roman"/>
                <w:sz w:val="22"/>
              </w:rPr>
              <w:t xml:space="preserve"> će kontaktirati razrednike i zamoliti ih da svojim komunikacijama obavijeste roditelje svojih učenika o njihovoj zbrinutosti i sigurnosti. </w:t>
            </w:r>
          </w:p>
          <w:p w:rsidR="00B537B2" w:rsidRDefault="00B537B2" w:rsidP="00B537B2">
            <w:pPr>
              <w:pStyle w:val="Bezproreda"/>
              <w:widowControl/>
              <w:pBdr>
                <w:bottom w:val="single" w:sz="4" w:space="1" w:color="auto"/>
              </w:pBd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B537B2" w:rsidRDefault="00A74006" w:rsidP="00B537B2">
            <w:pPr>
              <w:pStyle w:val="Bezproreda"/>
              <w:widowControl/>
              <w:pBdr>
                <w:bottom w:val="single" w:sz="4" w:space="1" w:color="auto"/>
              </w:pBd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  <w:r w:rsidRPr="009148A8">
              <w:rPr>
                <w:rFonts w:ascii="Times New Roman" w:hAnsi="Times New Roman" w:cs="Times New Roman"/>
                <w:sz w:val="22"/>
              </w:rPr>
              <w:t>Ravnatelj</w:t>
            </w:r>
            <w:r w:rsidR="00B537B2">
              <w:rPr>
                <w:rFonts w:ascii="Times New Roman" w:hAnsi="Times New Roman" w:cs="Times New Roman"/>
                <w:sz w:val="22"/>
              </w:rPr>
              <w:t xml:space="preserve">ica </w:t>
            </w:r>
            <w:r w:rsidRPr="009148A8">
              <w:rPr>
                <w:rFonts w:ascii="Times New Roman" w:hAnsi="Times New Roman" w:cs="Times New Roman"/>
                <w:sz w:val="22"/>
              </w:rPr>
              <w:t xml:space="preserve"> će vam javiti kako i kada ćete napustiti zborno mjesto, vraćate li se u učionice ili se organizira povratak učenika kućama. </w:t>
            </w:r>
          </w:p>
          <w:p w:rsidR="00B537B2" w:rsidRDefault="00B537B2" w:rsidP="00B537B2">
            <w:pPr>
              <w:pStyle w:val="Bezproreda"/>
              <w:widowControl/>
              <w:pBdr>
                <w:bottom w:val="single" w:sz="4" w:space="1" w:color="auto"/>
              </w:pBdr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B537B2" w:rsidRPr="00B537B2" w:rsidRDefault="00B537B2" w:rsidP="009148A8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i/>
                <w:sz w:val="22"/>
              </w:rPr>
            </w:pPr>
            <w:r w:rsidRPr="00B537B2">
              <w:rPr>
                <w:rFonts w:ascii="Times New Roman" w:hAnsi="Times New Roman" w:cs="Times New Roman"/>
                <w:i/>
                <w:sz w:val="22"/>
              </w:rPr>
              <w:t>OSTALO</w:t>
            </w:r>
          </w:p>
          <w:p w:rsidR="00B537B2" w:rsidRPr="00B537B2" w:rsidRDefault="00A74006" w:rsidP="009148A8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i/>
                <w:sz w:val="22"/>
              </w:rPr>
            </w:pPr>
            <w:r w:rsidRPr="00B537B2">
              <w:rPr>
                <w:rFonts w:ascii="Times New Roman" w:hAnsi="Times New Roman" w:cs="Times New Roman"/>
                <w:i/>
                <w:sz w:val="22"/>
              </w:rPr>
              <w:t>Ukoliko neki roditelji dođu po svoju djecu, možete ih pustiti, ali o tome mora</w:t>
            </w:r>
            <w:r w:rsidR="00B537B2" w:rsidRPr="00B537B2">
              <w:rPr>
                <w:rFonts w:ascii="Times New Roman" w:hAnsi="Times New Roman" w:cs="Times New Roman"/>
                <w:i/>
                <w:sz w:val="22"/>
              </w:rPr>
              <w:t>te obavijestiti ravnatelja.</w:t>
            </w:r>
          </w:p>
          <w:p w:rsidR="00B537B2" w:rsidRPr="00B537B2" w:rsidRDefault="00A74006" w:rsidP="009148A8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i/>
                <w:sz w:val="22"/>
              </w:rPr>
            </w:pPr>
            <w:r w:rsidRPr="00B537B2">
              <w:rPr>
                <w:rFonts w:ascii="Times New Roman" w:hAnsi="Times New Roman" w:cs="Times New Roman"/>
                <w:i/>
                <w:sz w:val="22"/>
              </w:rPr>
              <w:t xml:space="preserve">Nakon svakog potresa ravnatelju predajte izvješće o sigurnosti i zbrinutosti učenika koji su s vama. </w:t>
            </w:r>
          </w:p>
          <w:p w:rsidR="00DE7E40" w:rsidRPr="009148A8" w:rsidRDefault="00DE7E40" w:rsidP="009148A8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3D1B71" w:rsidRPr="00755BF0" w:rsidTr="003D1B71">
        <w:trPr>
          <w:trHeight w:val="1164"/>
        </w:trPr>
        <w:tc>
          <w:tcPr>
            <w:tcW w:w="720" w:type="dxa"/>
          </w:tcPr>
          <w:p w:rsidR="003D1B71" w:rsidRPr="00755BF0" w:rsidRDefault="003D1B71">
            <w:pPr>
              <w:pStyle w:val="Tijeloteksta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755BF0" w:rsidRDefault="003D1B71">
            <w:pPr>
              <w:pStyle w:val="Tijeloteksta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222466"/>
        </w:tc>
      </w:tr>
      <w:tr w:rsidR="003D1B71" w:rsidRPr="00755BF0" w:rsidTr="00364909">
        <w:trPr>
          <w:trHeight w:val="543"/>
        </w:trPr>
        <w:tc>
          <w:tcPr>
            <w:tcW w:w="1106" w:type="dxa"/>
            <w:gridSpan w:val="2"/>
          </w:tcPr>
          <w:p w:rsidR="003D1B71" w:rsidRPr="00755BF0" w:rsidRDefault="003D1B71" w:rsidP="00364909">
            <w:pPr>
              <w:pStyle w:val="Bezproreda"/>
              <w:jc w:val="both"/>
              <w:rPr>
                <w:noProof/>
              </w:rPr>
            </w:pPr>
          </w:p>
        </w:tc>
        <w:tc>
          <w:tcPr>
            <w:tcW w:w="244" w:type="dxa"/>
            <w:tcMar>
              <w:left w:w="0" w:type="dxa"/>
              <w:right w:w="0" w:type="dxa"/>
            </w:tcMar>
            <w:vAlign w:val="center"/>
          </w:tcPr>
          <w:p w:rsidR="003D1B71" w:rsidRPr="00755BF0" w:rsidRDefault="003D1B71" w:rsidP="006D79A8">
            <w:pPr>
              <w:pStyle w:val="Informacije"/>
              <w:jc w:val="center"/>
              <w:rPr>
                <w:rStyle w:val="Naglaeno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6C320F" w:rsidRDefault="006C320F" w:rsidP="00364909">
            <w:pPr>
              <w:pStyle w:val="Bezprored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20F" w:rsidRDefault="006C320F" w:rsidP="00364909">
            <w:pPr>
              <w:pStyle w:val="Bezprored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909" w:rsidRPr="00EA5EEE" w:rsidRDefault="00364909" w:rsidP="00364909">
            <w:pPr>
              <w:pStyle w:val="Bezprored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 SPINUT</w:t>
            </w:r>
          </w:p>
          <w:p w:rsidR="00364909" w:rsidRPr="008B6957" w:rsidRDefault="00364909" w:rsidP="00364909">
            <w:pPr>
              <w:pStyle w:val="Bezprored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B6957">
              <w:rPr>
                <w:rFonts w:ascii="Times New Roman" w:hAnsi="Times New Roman" w:cs="Times New Roman"/>
                <w:sz w:val="18"/>
                <w:szCs w:val="18"/>
              </w:rPr>
              <w:t xml:space="preserve">Teslina 12, </w:t>
            </w:r>
          </w:p>
          <w:p w:rsidR="00364909" w:rsidRPr="008B6957" w:rsidRDefault="00364909" w:rsidP="00364909">
            <w:pPr>
              <w:pStyle w:val="Bezprored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B6957">
              <w:rPr>
                <w:rFonts w:ascii="Times New Roman" w:hAnsi="Times New Roman" w:cs="Times New Roman"/>
                <w:sz w:val="18"/>
                <w:szCs w:val="18"/>
              </w:rPr>
              <w:t>21000 Split</w:t>
            </w:r>
          </w:p>
          <w:p w:rsidR="00364909" w:rsidRPr="008B6957" w:rsidRDefault="00364909" w:rsidP="00364909">
            <w:pPr>
              <w:pStyle w:val="Bezprored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B6957">
              <w:rPr>
                <w:rFonts w:ascii="Times New Roman" w:hAnsi="Times New Roman" w:cs="Times New Roman"/>
                <w:sz w:val="18"/>
                <w:szCs w:val="18"/>
              </w:rPr>
              <w:t>Klasa:</w:t>
            </w:r>
            <w:r w:rsidR="008B6957" w:rsidRPr="008B6957">
              <w:rPr>
                <w:rFonts w:ascii="Times New Roman" w:hAnsi="Times New Roman" w:cs="Times New Roman"/>
                <w:sz w:val="18"/>
                <w:szCs w:val="18"/>
              </w:rPr>
              <w:t>602-01/02-03/104</w:t>
            </w:r>
          </w:p>
          <w:p w:rsidR="00364909" w:rsidRDefault="00364909" w:rsidP="00364909">
            <w:pPr>
              <w:pStyle w:val="Bezprored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B6957">
              <w:rPr>
                <w:rFonts w:ascii="Times New Roman" w:hAnsi="Times New Roman" w:cs="Times New Roman"/>
                <w:sz w:val="18"/>
                <w:szCs w:val="18"/>
              </w:rPr>
              <w:t>Ur.br:</w:t>
            </w:r>
            <w:r w:rsidR="008B6957">
              <w:rPr>
                <w:rFonts w:ascii="Times New Roman" w:hAnsi="Times New Roman" w:cs="Times New Roman"/>
                <w:sz w:val="18"/>
                <w:szCs w:val="18"/>
              </w:rPr>
              <w:t>2181-48-01/21</w:t>
            </w:r>
          </w:p>
          <w:p w:rsidR="00EB789A" w:rsidRPr="008B6957" w:rsidRDefault="00EB789A" w:rsidP="00364909">
            <w:pPr>
              <w:pStyle w:val="Bezprored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D1B71" w:rsidRPr="00755BF0" w:rsidRDefault="003D1B71" w:rsidP="00380FD1">
            <w:pPr>
              <w:pStyle w:val="Informacije"/>
            </w:pPr>
          </w:p>
        </w:tc>
        <w:tc>
          <w:tcPr>
            <w:tcW w:w="423" w:type="dxa"/>
            <w:vMerge/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5801E5">
            <w:pPr>
              <w:pStyle w:val="Naslov1"/>
            </w:pPr>
          </w:p>
        </w:tc>
      </w:tr>
      <w:tr w:rsidR="003D1B71" w:rsidRPr="00755BF0" w:rsidTr="003D1B71">
        <w:trPr>
          <w:trHeight w:val="183"/>
        </w:trPr>
        <w:tc>
          <w:tcPr>
            <w:tcW w:w="720" w:type="dxa"/>
          </w:tcPr>
          <w:p w:rsidR="003D1B71" w:rsidRPr="00755BF0" w:rsidRDefault="003D1B71" w:rsidP="00222466">
            <w:pPr>
              <w:pStyle w:val="Bezproreda"/>
              <w:rPr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755BF0" w:rsidRDefault="003D1B71" w:rsidP="00222466">
            <w:pPr>
              <w:pStyle w:val="Bezprored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5801E5">
            <w:pPr>
              <w:pStyle w:val="Naslov1"/>
            </w:pPr>
          </w:p>
        </w:tc>
      </w:tr>
      <w:tr w:rsidR="003D1B71" w:rsidRPr="00755BF0" w:rsidTr="003D1B71">
        <w:trPr>
          <w:trHeight w:val="624"/>
        </w:trPr>
        <w:tc>
          <w:tcPr>
            <w:tcW w:w="720" w:type="dxa"/>
          </w:tcPr>
          <w:p w:rsidR="003D1B71" w:rsidRPr="00755BF0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755BF0" w:rsidRDefault="003D1B71" w:rsidP="006D79A8">
            <w:pPr>
              <w:pStyle w:val="Informacij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755BF0" w:rsidRDefault="003D1B71" w:rsidP="00364909">
            <w:pPr>
              <w:pStyle w:val="Informacije"/>
            </w:pPr>
          </w:p>
        </w:tc>
        <w:tc>
          <w:tcPr>
            <w:tcW w:w="423" w:type="dxa"/>
            <w:vMerge/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5801E5">
            <w:pPr>
              <w:pStyle w:val="Naslov1"/>
            </w:pPr>
          </w:p>
        </w:tc>
      </w:tr>
      <w:tr w:rsidR="003D1B71" w:rsidRPr="00755BF0" w:rsidTr="003D1B71">
        <w:trPr>
          <w:trHeight w:val="183"/>
        </w:trPr>
        <w:tc>
          <w:tcPr>
            <w:tcW w:w="720" w:type="dxa"/>
          </w:tcPr>
          <w:p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5801E5">
            <w:pPr>
              <w:pStyle w:val="Naslov1"/>
            </w:pPr>
          </w:p>
        </w:tc>
      </w:tr>
      <w:tr w:rsidR="003D1B71" w:rsidRPr="00755BF0" w:rsidTr="003D1B71">
        <w:trPr>
          <w:trHeight w:val="633"/>
        </w:trPr>
        <w:tc>
          <w:tcPr>
            <w:tcW w:w="720" w:type="dxa"/>
          </w:tcPr>
          <w:p w:rsidR="003D1B71" w:rsidRPr="00755BF0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755BF0" w:rsidRDefault="003D1B71" w:rsidP="006D79A8">
            <w:pPr>
              <w:pStyle w:val="Informacij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755BF0" w:rsidRDefault="003D1B71" w:rsidP="00380FD1">
            <w:pPr>
              <w:pStyle w:val="Informacije"/>
            </w:pPr>
          </w:p>
        </w:tc>
        <w:tc>
          <w:tcPr>
            <w:tcW w:w="423" w:type="dxa"/>
            <w:vMerge/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5801E5">
            <w:pPr>
              <w:pStyle w:val="Naslov1"/>
            </w:pPr>
          </w:p>
        </w:tc>
      </w:tr>
      <w:tr w:rsidR="003D1B71" w:rsidRPr="00755BF0" w:rsidTr="003D1B71">
        <w:trPr>
          <w:trHeight w:val="174"/>
        </w:trPr>
        <w:tc>
          <w:tcPr>
            <w:tcW w:w="720" w:type="dxa"/>
          </w:tcPr>
          <w:p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5801E5">
            <w:pPr>
              <w:pStyle w:val="Naslov1"/>
            </w:pPr>
          </w:p>
        </w:tc>
      </w:tr>
      <w:tr w:rsidR="003D1B71" w:rsidRPr="00755BF0" w:rsidTr="003D1B71">
        <w:trPr>
          <w:trHeight w:val="633"/>
        </w:trPr>
        <w:tc>
          <w:tcPr>
            <w:tcW w:w="720" w:type="dxa"/>
          </w:tcPr>
          <w:p w:rsidR="003D1B71" w:rsidRPr="00755BF0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755BF0" w:rsidRDefault="003D1B71" w:rsidP="006D79A8">
            <w:pPr>
              <w:pStyle w:val="Informacij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755BF0" w:rsidRDefault="003D1B71" w:rsidP="00380FD1">
            <w:pPr>
              <w:pStyle w:val="Informacije"/>
            </w:pPr>
          </w:p>
        </w:tc>
        <w:tc>
          <w:tcPr>
            <w:tcW w:w="423" w:type="dxa"/>
            <w:vMerge/>
          </w:tcPr>
          <w:p w:rsidR="003D1B71" w:rsidRPr="00755BF0" w:rsidRDefault="003D1B71" w:rsidP="00A14C79">
            <w:pPr>
              <w:pStyle w:val="Informacij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755BF0" w:rsidRDefault="003D1B71" w:rsidP="005801E5">
            <w:pPr>
              <w:pStyle w:val="Naslov1"/>
            </w:pPr>
          </w:p>
        </w:tc>
      </w:tr>
      <w:tr w:rsidR="003D1B71" w:rsidRPr="00755BF0" w:rsidTr="003D1B71">
        <w:trPr>
          <w:trHeight w:val="2448"/>
        </w:trPr>
        <w:tc>
          <w:tcPr>
            <w:tcW w:w="720" w:type="dxa"/>
          </w:tcPr>
          <w:p w:rsidR="003D1B71" w:rsidRPr="00755BF0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6C320F" w:rsidRDefault="006C320F" w:rsidP="006C320F">
            <w:pPr>
              <w:pStyle w:val="Bezproreda"/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Ravnateljica škole</w:t>
            </w:r>
          </w:p>
          <w:p w:rsidR="003D1B71" w:rsidRPr="00755BF0" w:rsidRDefault="006C320F" w:rsidP="006C320F">
            <w:pPr>
              <w:rPr>
                <w:color w:val="0072C7" w:themeColor="accent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Sanja Čagalj, prof.</w:t>
            </w:r>
          </w:p>
        </w:tc>
        <w:tc>
          <w:tcPr>
            <w:tcW w:w="423" w:type="dxa"/>
          </w:tcPr>
          <w:p w:rsidR="003D1B71" w:rsidRPr="00755BF0" w:rsidRDefault="003D1B71" w:rsidP="00222466"/>
        </w:tc>
        <w:tc>
          <w:tcPr>
            <w:tcW w:w="6607" w:type="dxa"/>
            <w:vMerge/>
          </w:tcPr>
          <w:p w:rsidR="003D1B71" w:rsidRPr="00755BF0" w:rsidRDefault="003D1B71" w:rsidP="00222466"/>
        </w:tc>
      </w:tr>
      <w:tr w:rsidR="00DE7E40" w:rsidRPr="00755BF0" w:rsidTr="003D1B71">
        <w:trPr>
          <w:trHeight w:val="2448"/>
        </w:trPr>
        <w:tc>
          <w:tcPr>
            <w:tcW w:w="720" w:type="dxa"/>
          </w:tcPr>
          <w:p w:rsidR="00DE7E40" w:rsidRPr="00755BF0" w:rsidRDefault="00DE7E40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293759" w:rsidRDefault="00293759" w:rsidP="003D71F2">
            <w:pPr>
              <w:rPr>
                <w:b/>
                <w:color w:val="FFFFFF" w:themeColor="background1"/>
                <w:sz w:val="24"/>
                <w:szCs w:val="24"/>
              </w:rPr>
            </w:pPr>
          </w:p>
          <w:p w:rsidR="00293759" w:rsidRDefault="00293759" w:rsidP="003D71F2">
            <w:pPr>
              <w:rPr>
                <w:b/>
                <w:color w:val="FFFFFF" w:themeColor="background1"/>
                <w:sz w:val="24"/>
                <w:szCs w:val="24"/>
              </w:rPr>
            </w:pPr>
          </w:p>
          <w:p w:rsidR="0005127C" w:rsidRPr="00293759" w:rsidRDefault="003D71F2" w:rsidP="003D71F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293759">
              <w:rPr>
                <w:b/>
                <w:color w:val="FFFFFF" w:themeColor="background1"/>
                <w:sz w:val="24"/>
                <w:szCs w:val="24"/>
              </w:rPr>
              <w:t xml:space="preserve">EVAKUACIJSKI PUTEVI </w:t>
            </w:r>
          </w:p>
          <w:p w:rsidR="003D71F2" w:rsidRPr="00293759" w:rsidRDefault="003D71F2" w:rsidP="003D71F2">
            <w:pPr>
              <w:rPr>
                <w:rFonts w:asciiTheme="minorHAnsi" w:hAnsiTheme="minorHAnsi" w:cstheme="minorBidi"/>
                <w:b/>
                <w:color w:val="FFFFFF" w:themeColor="background1"/>
                <w:sz w:val="24"/>
                <w:szCs w:val="24"/>
              </w:rPr>
            </w:pPr>
            <w:r w:rsidRPr="00293759">
              <w:rPr>
                <w:b/>
                <w:color w:val="FFFFFF" w:themeColor="background1"/>
                <w:sz w:val="24"/>
                <w:szCs w:val="24"/>
              </w:rPr>
              <w:t>OŠ SPINUT</w:t>
            </w:r>
          </w:p>
          <w:p w:rsidR="003D71F2" w:rsidRDefault="003D71F2" w:rsidP="003D71F2">
            <w:pPr>
              <w:rPr>
                <w:rFonts w:asciiTheme="minorHAnsi" w:hAnsiTheme="minorHAnsi" w:cstheme="minorBidi"/>
              </w:rPr>
            </w:pPr>
            <w:bookmarkStart w:id="0" w:name="_GoBack"/>
            <w:bookmarkEnd w:id="0"/>
          </w:p>
          <w:p w:rsidR="00DE7E40" w:rsidRPr="0091062F" w:rsidRDefault="0091062F" w:rsidP="00222466">
            <w:pPr>
              <w:rPr>
                <w:color w:val="FFFFFF" w:themeColor="background1"/>
              </w:rPr>
            </w:pPr>
            <w:r w:rsidRPr="0091062F">
              <w:rPr>
                <w:color w:val="FFFFFF" w:themeColor="background1"/>
                <w:sz w:val="144"/>
                <w:szCs w:val="144"/>
              </w:rPr>
              <w:t xml:space="preserve">112 </w:t>
            </w:r>
            <w:r w:rsidRPr="0091062F">
              <w:rPr>
                <w:color w:val="FFFFFF" w:themeColor="background1"/>
              </w:rPr>
              <w:t>slu</w:t>
            </w:r>
            <w:r w:rsidR="00EB789A" w:rsidRPr="0091062F">
              <w:rPr>
                <w:color w:val="FFFFFF" w:themeColor="background1"/>
              </w:rPr>
              <w:t>žba za zaštitu i spašavanje</w:t>
            </w:r>
          </w:p>
          <w:p w:rsidR="0091062F" w:rsidRPr="0091062F" w:rsidRDefault="0091062F" w:rsidP="00222466">
            <w:pPr>
              <w:rPr>
                <w:color w:val="FFFFFF" w:themeColor="background1"/>
              </w:rPr>
            </w:pPr>
          </w:p>
          <w:p w:rsidR="0091062F" w:rsidRPr="00755BF0" w:rsidRDefault="0091062F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DE7E40" w:rsidRPr="00755BF0" w:rsidRDefault="00DE7E40" w:rsidP="00222466"/>
        </w:tc>
        <w:tc>
          <w:tcPr>
            <w:tcW w:w="6607" w:type="dxa"/>
          </w:tcPr>
          <w:tbl>
            <w:tblPr>
              <w:tblStyle w:val="Reetkatablice"/>
              <w:tblW w:w="5524" w:type="dxa"/>
              <w:tblLayout w:type="fixed"/>
              <w:tblLook w:val="04A0" w:firstRow="1" w:lastRow="0" w:firstColumn="1" w:lastColumn="0" w:noHBand="0" w:noVBand="1"/>
            </w:tblPr>
            <w:tblGrid>
              <w:gridCol w:w="978"/>
              <w:gridCol w:w="1641"/>
              <w:gridCol w:w="495"/>
              <w:gridCol w:w="1417"/>
              <w:gridCol w:w="993"/>
            </w:tblGrid>
            <w:tr w:rsidR="003D71F2" w:rsidTr="003A4EF6">
              <w:tc>
                <w:tcPr>
                  <w:tcW w:w="978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>Etaža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 xml:space="preserve"> Prostorija</w:t>
                  </w:r>
                </w:p>
              </w:tc>
              <w:tc>
                <w:tcPr>
                  <w:tcW w:w="495" w:type="dxa"/>
                  <w:shd w:val="clear" w:color="auto" w:fill="D9D9D9" w:themeFill="background1" w:themeFillShade="D9"/>
                </w:tcPr>
                <w:p w:rsidR="003D71F2" w:rsidRDefault="003D71F2" w:rsidP="003D71F2">
                  <w:proofErr w:type="spellStart"/>
                  <w:r>
                    <w:t>Br.uč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>Evakuacijski put</w:t>
                  </w:r>
                </w:p>
              </w:tc>
              <w:tc>
                <w:tcPr>
                  <w:tcW w:w="993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>Zborno mjesto</w:t>
                  </w:r>
                </w:p>
              </w:tc>
            </w:tr>
            <w:tr w:rsidR="003D71F2" w:rsidTr="003A4EF6">
              <w:tc>
                <w:tcPr>
                  <w:tcW w:w="978" w:type="dxa"/>
                  <w:vMerge w:val="restart"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  <w:r w:rsidRPr="00E20C36">
                    <w:rPr>
                      <w:sz w:val="20"/>
                      <w:szCs w:val="20"/>
                    </w:rPr>
                    <w:t>podrum</w:t>
                  </w:r>
                </w:p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likovni /tehnički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</w:t>
                  </w:r>
                </w:p>
              </w:tc>
              <w:tc>
                <w:tcPr>
                  <w:tcW w:w="1417" w:type="dxa"/>
                  <w:vMerge w:val="restart"/>
                </w:tcPr>
                <w:p w:rsidR="003D71F2" w:rsidRDefault="003D71F2" w:rsidP="003D71F2">
                  <w:r>
                    <w:t>zapadna vrata</w:t>
                  </w:r>
                </w:p>
                <w:p w:rsidR="003D71F2" w:rsidRDefault="003D71F2" w:rsidP="003D71F2"/>
              </w:tc>
              <w:tc>
                <w:tcPr>
                  <w:tcW w:w="993" w:type="dxa"/>
                  <w:vMerge w:val="restart"/>
                </w:tcPr>
                <w:p w:rsidR="003D71F2" w:rsidRDefault="003D71F2" w:rsidP="003D71F2">
                  <w:r>
                    <w:t>sjeverno igralište</w:t>
                  </w:r>
                </w:p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Informatika 1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fizika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3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kemija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4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kuhinja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-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blagovaonica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-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hrvatski jezik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5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  <w:r w:rsidRPr="00E20C36">
                    <w:rPr>
                      <w:sz w:val="20"/>
                      <w:szCs w:val="20"/>
                    </w:rPr>
                    <w:t>prizemlje</w:t>
                  </w: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posebni razredni odjel i defektolog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6</w:t>
                  </w:r>
                </w:p>
              </w:tc>
              <w:tc>
                <w:tcPr>
                  <w:tcW w:w="1417" w:type="dxa"/>
                </w:tcPr>
                <w:p w:rsidR="003D71F2" w:rsidRDefault="003D71F2" w:rsidP="003D71F2">
                  <w:r>
                    <w:t>sjeverna vrata</w:t>
                  </w:r>
                </w:p>
              </w:tc>
              <w:tc>
                <w:tcPr>
                  <w:tcW w:w="993" w:type="dxa"/>
                </w:tcPr>
                <w:p w:rsidR="003D71F2" w:rsidRDefault="003D71F2" w:rsidP="003D71F2">
                  <w:r>
                    <w:t>Sjeverno igralište</w:t>
                  </w:r>
                </w:p>
              </w:tc>
            </w:tr>
            <w:tr w:rsidR="003D71F2" w:rsidTr="003A4EF6">
              <w:tc>
                <w:tcPr>
                  <w:tcW w:w="978" w:type="dxa"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  <w:r w:rsidRPr="00E20C36">
                    <w:rPr>
                      <w:sz w:val="20"/>
                      <w:szCs w:val="20"/>
                    </w:rPr>
                    <w:t xml:space="preserve">prizemlje </w:t>
                  </w: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 xml:space="preserve">HOL i stubište 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-</w:t>
                  </w:r>
                </w:p>
              </w:tc>
              <w:tc>
                <w:tcPr>
                  <w:tcW w:w="1417" w:type="dxa"/>
                </w:tcPr>
                <w:p w:rsidR="003D71F2" w:rsidRDefault="003D71F2" w:rsidP="003D71F2">
                  <w:r>
                    <w:t>južna vrata</w:t>
                  </w:r>
                </w:p>
              </w:tc>
              <w:tc>
                <w:tcPr>
                  <w:tcW w:w="993" w:type="dxa"/>
                </w:tcPr>
                <w:p w:rsidR="003D71F2" w:rsidRDefault="003D71F2" w:rsidP="003D71F2">
                  <w:r>
                    <w:t xml:space="preserve">južno dvorište  </w:t>
                  </w:r>
                </w:p>
              </w:tc>
            </w:tr>
            <w:tr w:rsidR="003D71F2" w:rsidTr="003A4EF6">
              <w:tc>
                <w:tcPr>
                  <w:tcW w:w="978" w:type="dxa"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  <w:r w:rsidRPr="00E20C36">
                    <w:rPr>
                      <w:sz w:val="20"/>
                      <w:szCs w:val="20"/>
                    </w:rPr>
                    <w:t>prizemlje</w:t>
                  </w: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školska sportska dvorana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-</w:t>
                  </w:r>
                </w:p>
              </w:tc>
              <w:tc>
                <w:tcPr>
                  <w:tcW w:w="1417" w:type="dxa"/>
                </w:tcPr>
                <w:p w:rsidR="003D71F2" w:rsidRDefault="003D71F2" w:rsidP="003D71F2">
                  <w:r>
                    <w:t>vrata za slučaj opasnosti</w:t>
                  </w:r>
                </w:p>
              </w:tc>
              <w:tc>
                <w:tcPr>
                  <w:tcW w:w="993" w:type="dxa"/>
                </w:tcPr>
                <w:p w:rsidR="003D71F2" w:rsidRDefault="003D71F2" w:rsidP="003D71F2">
                  <w:r>
                    <w:t>južno dvorište</w:t>
                  </w:r>
                </w:p>
              </w:tc>
            </w:tr>
            <w:tr w:rsidR="003D71F2" w:rsidTr="003A4EF6">
              <w:tc>
                <w:tcPr>
                  <w:tcW w:w="978" w:type="dxa"/>
                  <w:vMerge w:val="restart"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  <w:r w:rsidRPr="00E20C36">
                    <w:rPr>
                      <w:sz w:val="20"/>
                      <w:szCs w:val="20"/>
                    </w:rPr>
                    <w:t>prizemlje</w:t>
                  </w:r>
                </w:p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svlačionice TZK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-</w:t>
                  </w:r>
                </w:p>
              </w:tc>
              <w:tc>
                <w:tcPr>
                  <w:tcW w:w="1417" w:type="dxa"/>
                  <w:vMerge w:val="restart"/>
                </w:tcPr>
                <w:p w:rsidR="003D71F2" w:rsidRDefault="003D71F2" w:rsidP="003D71F2">
                  <w:r>
                    <w:t>Južna vrata</w:t>
                  </w:r>
                </w:p>
                <w:p w:rsidR="003D71F2" w:rsidRDefault="003D71F2" w:rsidP="003D71F2"/>
              </w:tc>
              <w:tc>
                <w:tcPr>
                  <w:tcW w:w="993" w:type="dxa"/>
                  <w:vMerge w:val="restart"/>
                </w:tcPr>
                <w:p w:rsidR="003D71F2" w:rsidRDefault="003D71F2" w:rsidP="003D71F2">
                  <w:r>
                    <w:t>južno dvorište</w:t>
                  </w:r>
                </w:p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informatika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7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biologija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8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matematika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9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hrvatski jezik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10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engleski jezik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11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 w:val="restart"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  <w:r w:rsidRPr="00E20C36">
                    <w:rPr>
                      <w:sz w:val="20"/>
                      <w:szCs w:val="20"/>
                    </w:rPr>
                    <w:t>prizemlje</w:t>
                  </w:r>
                </w:p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geografija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12</w:t>
                  </w:r>
                </w:p>
              </w:tc>
              <w:tc>
                <w:tcPr>
                  <w:tcW w:w="1417" w:type="dxa"/>
                  <w:vMerge w:val="restart"/>
                </w:tcPr>
                <w:p w:rsidR="003D71F2" w:rsidRDefault="003D71F2" w:rsidP="003D71F2">
                  <w:r>
                    <w:t>sjeverna vrata</w:t>
                  </w:r>
                </w:p>
              </w:tc>
              <w:tc>
                <w:tcPr>
                  <w:tcW w:w="993" w:type="dxa"/>
                  <w:vMerge w:val="restart"/>
                </w:tcPr>
                <w:p w:rsidR="003D71F2" w:rsidRDefault="003D71F2" w:rsidP="003D71F2">
                  <w:r>
                    <w:t>sjeverno igralište</w:t>
                  </w:r>
                </w:p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knjižnica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13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matematika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14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</w:tcPr>
                <w:p w:rsidR="003D71F2" w:rsidRPr="00E20C36" w:rsidRDefault="003D71F2" w:rsidP="003D71F2">
                  <w:pPr>
                    <w:rPr>
                      <w:sz w:val="20"/>
                      <w:szCs w:val="20"/>
                    </w:rPr>
                  </w:pPr>
                  <w:r w:rsidRPr="00E20C36">
                    <w:rPr>
                      <w:sz w:val="20"/>
                      <w:szCs w:val="20"/>
                    </w:rPr>
                    <w:t>prvi kat</w:t>
                  </w: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Velika zbornica, pedagog, psiholog, ravnatelj, računovođa, tajnica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-</w:t>
                  </w:r>
                </w:p>
              </w:tc>
              <w:tc>
                <w:tcPr>
                  <w:tcW w:w="1417" w:type="dxa"/>
                </w:tcPr>
                <w:p w:rsidR="003D71F2" w:rsidRDefault="003D71F2" w:rsidP="003D71F2">
                  <w:r>
                    <w:t>južna vrata</w:t>
                  </w:r>
                </w:p>
              </w:tc>
              <w:tc>
                <w:tcPr>
                  <w:tcW w:w="993" w:type="dxa"/>
                </w:tcPr>
                <w:p w:rsidR="003D71F2" w:rsidRDefault="003D71F2" w:rsidP="003D71F2">
                  <w:r>
                    <w:t>južno dvorište</w:t>
                  </w:r>
                </w:p>
              </w:tc>
            </w:tr>
            <w:tr w:rsidR="003D71F2" w:rsidTr="003A4EF6">
              <w:tc>
                <w:tcPr>
                  <w:tcW w:w="978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>Etaža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>Učiteljica</w:t>
                  </w:r>
                </w:p>
              </w:tc>
              <w:tc>
                <w:tcPr>
                  <w:tcW w:w="495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 xml:space="preserve">Br. </w:t>
                  </w:r>
                  <w:proofErr w:type="spellStart"/>
                  <w:r>
                    <w:t>uč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>Evakuacijski put</w:t>
                  </w:r>
                </w:p>
              </w:tc>
              <w:tc>
                <w:tcPr>
                  <w:tcW w:w="993" w:type="dxa"/>
                  <w:shd w:val="clear" w:color="auto" w:fill="D9D9D9" w:themeFill="background1" w:themeFillShade="D9"/>
                </w:tcPr>
                <w:p w:rsidR="003D71F2" w:rsidRDefault="003D71F2" w:rsidP="003D71F2">
                  <w:r>
                    <w:t>Zborno mjesto</w:t>
                  </w:r>
                </w:p>
              </w:tc>
            </w:tr>
            <w:tr w:rsidR="003D71F2" w:rsidTr="003A4EF6">
              <w:tc>
                <w:tcPr>
                  <w:tcW w:w="978" w:type="dxa"/>
                  <w:vMerge w:val="restart"/>
                </w:tcPr>
                <w:p w:rsidR="003D71F2" w:rsidRDefault="003D71F2" w:rsidP="003D71F2">
                  <w:r>
                    <w:t>prvi kat</w:t>
                  </w: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Reić/ Vranješ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15</w:t>
                  </w:r>
                </w:p>
              </w:tc>
              <w:tc>
                <w:tcPr>
                  <w:tcW w:w="1417" w:type="dxa"/>
                  <w:vMerge w:val="restart"/>
                </w:tcPr>
                <w:p w:rsidR="003D71F2" w:rsidRDefault="003D71F2" w:rsidP="003D71F2">
                  <w:r>
                    <w:t>južna vrata</w:t>
                  </w:r>
                </w:p>
              </w:tc>
              <w:tc>
                <w:tcPr>
                  <w:tcW w:w="993" w:type="dxa"/>
                  <w:vMerge w:val="restart"/>
                </w:tcPr>
                <w:p w:rsidR="003D71F2" w:rsidRDefault="003D71F2" w:rsidP="003D71F2">
                  <w:r>
                    <w:t>južno dvorište</w:t>
                  </w:r>
                </w:p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Lovrić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16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 xml:space="preserve">Maja </w:t>
                  </w:r>
                  <w:proofErr w:type="spellStart"/>
                  <w:r>
                    <w:t>Vlajčević</w:t>
                  </w:r>
                  <w:proofErr w:type="spellEnd"/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17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proofErr w:type="spellStart"/>
                  <w:r>
                    <w:t>Biliškov</w:t>
                  </w:r>
                  <w:proofErr w:type="spellEnd"/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18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 w:val="restart"/>
                </w:tcPr>
                <w:p w:rsidR="003D71F2" w:rsidRDefault="003D71F2" w:rsidP="003D71F2">
                  <w:r>
                    <w:t>prvi kat</w:t>
                  </w: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Ballarin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19</w:t>
                  </w:r>
                </w:p>
              </w:tc>
              <w:tc>
                <w:tcPr>
                  <w:tcW w:w="1417" w:type="dxa"/>
                  <w:vMerge w:val="restart"/>
                </w:tcPr>
                <w:p w:rsidR="003D71F2" w:rsidRDefault="003D71F2" w:rsidP="003D71F2">
                  <w:r>
                    <w:t>sjeverna vrata</w:t>
                  </w:r>
                </w:p>
              </w:tc>
              <w:tc>
                <w:tcPr>
                  <w:tcW w:w="993" w:type="dxa"/>
                  <w:vMerge w:val="restart"/>
                </w:tcPr>
                <w:p w:rsidR="003D71F2" w:rsidRDefault="003D71F2" w:rsidP="003D71F2">
                  <w:r>
                    <w:t xml:space="preserve">sjeverno igralište </w:t>
                  </w:r>
                </w:p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Čajkušić/Bulić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20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Loddo/</w:t>
                  </w:r>
                  <w:proofErr w:type="spellStart"/>
                  <w:r>
                    <w:t>Biliškov</w:t>
                  </w:r>
                  <w:proofErr w:type="spellEnd"/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21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 w:val="restart"/>
                </w:tcPr>
                <w:p w:rsidR="003D71F2" w:rsidRDefault="003D71F2" w:rsidP="003D71F2">
                  <w:r>
                    <w:t>drugi kat</w:t>
                  </w:r>
                </w:p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Ilić/</w:t>
                  </w:r>
                  <w:proofErr w:type="spellStart"/>
                  <w:r>
                    <w:t>Ivančev</w:t>
                  </w:r>
                  <w:proofErr w:type="spellEnd"/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22</w:t>
                  </w:r>
                </w:p>
              </w:tc>
              <w:tc>
                <w:tcPr>
                  <w:tcW w:w="1417" w:type="dxa"/>
                  <w:vMerge w:val="restart"/>
                </w:tcPr>
                <w:p w:rsidR="003D71F2" w:rsidRDefault="003D71F2" w:rsidP="003D71F2">
                  <w:r>
                    <w:t>južna vrata</w:t>
                  </w:r>
                </w:p>
              </w:tc>
              <w:tc>
                <w:tcPr>
                  <w:tcW w:w="993" w:type="dxa"/>
                  <w:vMerge w:val="restart"/>
                </w:tcPr>
                <w:p w:rsidR="003D71F2" w:rsidRDefault="003D71F2" w:rsidP="003D71F2">
                  <w:r>
                    <w:t>južno dvorište</w:t>
                  </w:r>
                </w:p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Stanišić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23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Jurić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24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Botica/Bušić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25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Dvornik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26</w:t>
                  </w:r>
                </w:p>
              </w:tc>
              <w:tc>
                <w:tcPr>
                  <w:tcW w:w="1417" w:type="dxa"/>
                  <w:vMerge w:val="restart"/>
                </w:tcPr>
                <w:p w:rsidR="003D71F2" w:rsidRDefault="003D71F2" w:rsidP="003D71F2">
                  <w:r>
                    <w:t>sjeverna vrata</w:t>
                  </w:r>
                </w:p>
              </w:tc>
              <w:tc>
                <w:tcPr>
                  <w:tcW w:w="993" w:type="dxa"/>
                  <w:vMerge w:val="restart"/>
                </w:tcPr>
                <w:p w:rsidR="003D71F2" w:rsidRDefault="003D71F2" w:rsidP="003D71F2">
                  <w:r>
                    <w:t>sjeverno dvorište</w:t>
                  </w:r>
                </w:p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novo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27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  <w:tr w:rsidR="003D71F2" w:rsidTr="003A4EF6">
              <w:tc>
                <w:tcPr>
                  <w:tcW w:w="978" w:type="dxa"/>
                  <w:vMerge/>
                </w:tcPr>
                <w:p w:rsidR="003D71F2" w:rsidRDefault="003D71F2" w:rsidP="003D71F2"/>
              </w:tc>
              <w:tc>
                <w:tcPr>
                  <w:tcW w:w="1641" w:type="dxa"/>
                </w:tcPr>
                <w:p w:rsidR="003D71F2" w:rsidRDefault="003D71F2" w:rsidP="003D71F2">
                  <w:r>
                    <w:t>novo</w:t>
                  </w:r>
                </w:p>
              </w:tc>
              <w:tc>
                <w:tcPr>
                  <w:tcW w:w="495" w:type="dxa"/>
                </w:tcPr>
                <w:p w:rsidR="003D71F2" w:rsidRDefault="003D71F2" w:rsidP="003D71F2">
                  <w:r>
                    <w:t>28</w:t>
                  </w:r>
                </w:p>
              </w:tc>
              <w:tc>
                <w:tcPr>
                  <w:tcW w:w="1417" w:type="dxa"/>
                  <w:vMerge/>
                </w:tcPr>
                <w:p w:rsidR="003D71F2" w:rsidRDefault="003D71F2" w:rsidP="003D71F2"/>
              </w:tc>
              <w:tc>
                <w:tcPr>
                  <w:tcW w:w="993" w:type="dxa"/>
                  <w:vMerge/>
                </w:tcPr>
                <w:p w:rsidR="003D71F2" w:rsidRDefault="003D71F2" w:rsidP="003D71F2"/>
              </w:tc>
            </w:tr>
          </w:tbl>
          <w:p w:rsidR="00DE7E40" w:rsidRPr="00755BF0" w:rsidRDefault="00DE7E40" w:rsidP="00222466"/>
        </w:tc>
      </w:tr>
    </w:tbl>
    <w:p w:rsidR="007F5B63" w:rsidRPr="00755BF0" w:rsidRDefault="007F5B63" w:rsidP="006D79A8">
      <w:pPr>
        <w:pStyle w:val="Tijeloteksta"/>
      </w:pPr>
    </w:p>
    <w:sectPr w:rsidR="007F5B63" w:rsidRPr="00755BF0" w:rsidSect="00DE7E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D7B" w:rsidRDefault="00190D7B" w:rsidP="00590471">
      <w:r>
        <w:separator/>
      </w:r>
    </w:p>
  </w:endnote>
  <w:endnote w:type="continuationSeparator" w:id="0">
    <w:p w:rsidR="00190D7B" w:rsidRDefault="00190D7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703" w:rsidRDefault="003A270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703" w:rsidRPr="003A2703" w:rsidRDefault="003A270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703" w:rsidRDefault="003A270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D7B" w:rsidRDefault="00190D7B" w:rsidP="00590471">
      <w:r>
        <w:separator/>
      </w:r>
    </w:p>
  </w:footnote>
  <w:footnote w:type="continuationSeparator" w:id="0">
    <w:p w:rsidR="00190D7B" w:rsidRDefault="00190D7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703" w:rsidRDefault="003A270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3A2703" w:rsidRDefault="00310F17" w:rsidP="00060042">
    <w:pPr>
      <w:pStyle w:val="Tijeloteksta"/>
    </w:pPr>
    <w:r w:rsidRPr="003A2703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a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Prostoručno: Oblik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učno: Oblik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avokut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Prostoručno: Oblik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učno: Oblik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rostoručno: Oblik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rostoručno: Oblik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rostoručno: Oblik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rostoručno: Oblik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69EE2" id="Grup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gFIpLE8I&#10;PA0UiSbH8oBSEQ1MJCrH8jA5lgeUimhgIlE5lofJsTyUYwmB1QvKsTxMjuUBpVLbwORYHsqxhMCr&#10;giLR5FgeyrGEwNNAkWhyLA/lWELgaaBINDmWh3IsIbA0UI7lYXIsD+VYQuBpoEg0OZaHciwh8DRQ&#10;JJocy0M5lhB4GigSTY7loRxLCDwNFIkmx/JQjiUEjgZP5VhC4GUgHMvT5FieyrGEwNNAZuenybE8&#10;lWMJgaeBzM5Pk2N5KscSAk8D8ROfJsfyVI4lBJ4G4ic+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rostoručno: Oblik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avokut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rostoručno: Oblik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A2703">
      <w:rPr>
        <w:noProof/>
        <w:lang w:bidi="hr-H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703" w:rsidRDefault="003A270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22C4D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F880C92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5ADA2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BB4F5AA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7BECF40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C82F10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BC8C9E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2A87FA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9C5638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22B58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9E54F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Odlomakpopis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D04B1"/>
    <w:multiLevelType w:val="multilevel"/>
    <w:tmpl w:val="04090023"/>
    <w:styleLink w:val="lanak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90582B"/>
    <w:multiLevelType w:val="hybridMultilevel"/>
    <w:tmpl w:val="3B1053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67869"/>
    <w:multiLevelType w:val="hybridMultilevel"/>
    <w:tmpl w:val="199851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A06CC5"/>
    <w:multiLevelType w:val="hybridMultilevel"/>
    <w:tmpl w:val="0AE8A4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1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7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3"/>
    <w:rsid w:val="0005127C"/>
    <w:rsid w:val="00060042"/>
    <w:rsid w:val="0008685D"/>
    <w:rsid w:val="00090860"/>
    <w:rsid w:val="00112FD7"/>
    <w:rsid w:val="00150ABD"/>
    <w:rsid w:val="00190D7B"/>
    <w:rsid w:val="001946FC"/>
    <w:rsid w:val="00222466"/>
    <w:rsid w:val="00247254"/>
    <w:rsid w:val="0024753C"/>
    <w:rsid w:val="00276026"/>
    <w:rsid w:val="00293759"/>
    <w:rsid w:val="002B4549"/>
    <w:rsid w:val="00310F17"/>
    <w:rsid w:val="00322A46"/>
    <w:rsid w:val="003326CB"/>
    <w:rsid w:val="00353B60"/>
    <w:rsid w:val="00364909"/>
    <w:rsid w:val="00376291"/>
    <w:rsid w:val="00380FD1"/>
    <w:rsid w:val="00383D02"/>
    <w:rsid w:val="00385DE7"/>
    <w:rsid w:val="003A2703"/>
    <w:rsid w:val="003D1B71"/>
    <w:rsid w:val="003D71F2"/>
    <w:rsid w:val="003E1633"/>
    <w:rsid w:val="004E158A"/>
    <w:rsid w:val="00565C77"/>
    <w:rsid w:val="0056708E"/>
    <w:rsid w:val="005801E5"/>
    <w:rsid w:val="00590471"/>
    <w:rsid w:val="005D01FA"/>
    <w:rsid w:val="00616110"/>
    <w:rsid w:val="00653E17"/>
    <w:rsid w:val="006A08E8"/>
    <w:rsid w:val="006C320F"/>
    <w:rsid w:val="006D79A8"/>
    <w:rsid w:val="0072353B"/>
    <w:rsid w:val="00755BF0"/>
    <w:rsid w:val="007575B6"/>
    <w:rsid w:val="007B3C81"/>
    <w:rsid w:val="007D67CA"/>
    <w:rsid w:val="007E668F"/>
    <w:rsid w:val="007F5B63"/>
    <w:rsid w:val="00803A0A"/>
    <w:rsid w:val="00803DD4"/>
    <w:rsid w:val="00846CB9"/>
    <w:rsid w:val="008566AA"/>
    <w:rsid w:val="008A1E6E"/>
    <w:rsid w:val="008B6957"/>
    <w:rsid w:val="008C024F"/>
    <w:rsid w:val="008C2CFC"/>
    <w:rsid w:val="0091062F"/>
    <w:rsid w:val="00912DC8"/>
    <w:rsid w:val="009148A8"/>
    <w:rsid w:val="00936CB2"/>
    <w:rsid w:val="009475DC"/>
    <w:rsid w:val="009478D1"/>
    <w:rsid w:val="00967B93"/>
    <w:rsid w:val="009D090F"/>
    <w:rsid w:val="00A31464"/>
    <w:rsid w:val="00A31B16"/>
    <w:rsid w:val="00A33613"/>
    <w:rsid w:val="00A47A8D"/>
    <w:rsid w:val="00A74006"/>
    <w:rsid w:val="00AC6C7E"/>
    <w:rsid w:val="00B4158A"/>
    <w:rsid w:val="00B537B2"/>
    <w:rsid w:val="00B6466C"/>
    <w:rsid w:val="00BB1B5D"/>
    <w:rsid w:val="00BC22C7"/>
    <w:rsid w:val="00BD195A"/>
    <w:rsid w:val="00C05163"/>
    <w:rsid w:val="00C07240"/>
    <w:rsid w:val="00C14078"/>
    <w:rsid w:val="00CE1E3D"/>
    <w:rsid w:val="00D053FA"/>
    <w:rsid w:val="00DC3F0A"/>
    <w:rsid w:val="00DE7E40"/>
    <w:rsid w:val="00E26AED"/>
    <w:rsid w:val="00E73AB8"/>
    <w:rsid w:val="00E90A60"/>
    <w:rsid w:val="00EB789A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16FC4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A270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3A270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slov2">
    <w:name w:val="heading 2"/>
    <w:basedOn w:val="Normal"/>
    <w:next w:val="Normal"/>
    <w:link w:val="Naslov2Char"/>
    <w:uiPriority w:val="9"/>
    <w:rsid w:val="003A270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A270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A270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A270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A270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A270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A270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A270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semiHidden/>
    <w:qFormat/>
    <w:rsid w:val="003A2703"/>
    <w:rPr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semiHidden/>
    <w:rsid w:val="003A2703"/>
    <w:rPr>
      <w:rFonts w:ascii="Calibri" w:hAnsi="Calibri" w:cs="Calibri"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3A270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lomakpopisa">
    <w:name w:val="List Paragraph"/>
    <w:basedOn w:val="Tijeloteksta"/>
    <w:uiPriority w:val="34"/>
    <w:qFormat/>
    <w:rsid w:val="003A2703"/>
    <w:pPr>
      <w:numPr>
        <w:numId w:val="2"/>
      </w:numPr>
      <w:spacing w:after="120"/>
    </w:pPr>
    <w:rPr>
      <w:szCs w:val="24"/>
    </w:rPr>
  </w:style>
  <w:style w:type="paragraph" w:customStyle="1" w:styleId="Odlomaktablice">
    <w:name w:val="Odlomak tablice"/>
    <w:basedOn w:val="Normal"/>
    <w:uiPriority w:val="1"/>
    <w:semiHidden/>
    <w:rsid w:val="003A2703"/>
    <w:rPr>
      <w:rFonts w:ascii="Times New Roman" w:hAnsi="Times New Roman"/>
      <w:sz w:val="24"/>
      <w:szCs w:val="24"/>
    </w:rPr>
  </w:style>
  <w:style w:type="paragraph" w:styleId="Zaglavlje">
    <w:name w:val="header"/>
    <w:basedOn w:val="Normal"/>
    <w:link w:val="ZaglavljeChar"/>
    <w:uiPriority w:val="99"/>
    <w:semiHidden/>
    <w:rsid w:val="003A2703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A2703"/>
    <w:rPr>
      <w:rFonts w:ascii="Calibri" w:hAnsi="Calibri" w:cs="Calibri"/>
    </w:rPr>
  </w:style>
  <w:style w:type="paragraph" w:styleId="Podnoje">
    <w:name w:val="footer"/>
    <w:basedOn w:val="Normal"/>
    <w:link w:val="PodnojeChar"/>
    <w:uiPriority w:val="99"/>
    <w:semiHidden/>
    <w:rsid w:val="003A2703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A2703"/>
    <w:rPr>
      <w:rFonts w:ascii="Calibri" w:hAnsi="Calibri" w:cs="Calibri"/>
    </w:rPr>
  </w:style>
  <w:style w:type="table" w:styleId="Reetkatablice">
    <w:name w:val="Table Grid"/>
    <w:basedOn w:val="Obinatablica"/>
    <w:uiPriority w:val="39"/>
    <w:rsid w:val="003A2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Tijeloteksta"/>
    <w:next w:val="Normal"/>
    <w:link w:val="NaslovChar"/>
    <w:uiPriority w:val="10"/>
    <w:qFormat/>
    <w:rsid w:val="003A270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aslovChar">
    <w:name w:val="Naslov Char"/>
    <w:basedOn w:val="Zadanifontodlomka"/>
    <w:link w:val="Naslov"/>
    <w:uiPriority w:val="10"/>
    <w:rsid w:val="003A270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e">
    <w:name w:val="Informacije"/>
    <w:basedOn w:val="Tijeloteksta"/>
    <w:uiPriority w:val="1"/>
    <w:qFormat/>
    <w:rsid w:val="003A270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i">
    <w:name w:val="Datumi"/>
    <w:basedOn w:val="Tijeloteksta"/>
    <w:qFormat/>
    <w:rsid w:val="003A2703"/>
    <w:pPr>
      <w:kinsoku w:val="0"/>
      <w:overflowPunct w:val="0"/>
    </w:pPr>
    <w:rPr>
      <w:b/>
      <w:color w:val="000000" w:themeColor="text1"/>
      <w:sz w:val="18"/>
    </w:rPr>
  </w:style>
  <w:style w:type="character" w:styleId="Naglaeno">
    <w:name w:val="Strong"/>
    <w:basedOn w:val="Zadanifontodlomka"/>
    <w:uiPriority w:val="22"/>
    <w:semiHidden/>
    <w:qFormat/>
    <w:rsid w:val="003A2703"/>
    <w:rPr>
      <w:rFonts w:ascii="Calibri" w:hAnsi="Calibri" w:cs="Calibri"/>
      <w:b/>
      <w:bCs/>
      <w:color w:val="666666" w:themeColor="accent4"/>
    </w:rPr>
  </w:style>
  <w:style w:type="character" w:styleId="Tekstrezerviranogmjesta">
    <w:name w:val="Placeholder Text"/>
    <w:basedOn w:val="Zadanifontodlomka"/>
    <w:uiPriority w:val="99"/>
    <w:semiHidden/>
    <w:rsid w:val="003A2703"/>
    <w:rPr>
      <w:rFonts w:ascii="Calibri" w:hAnsi="Calibri" w:cs="Calibri"/>
      <w:color w:val="808080"/>
    </w:rPr>
  </w:style>
  <w:style w:type="paragraph" w:styleId="Datum">
    <w:name w:val="Date"/>
    <w:basedOn w:val="Normal"/>
    <w:next w:val="Normal"/>
    <w:link w:val="DatumChar"/>
    <w:uiPriority w:val="99"/>
    <w:rsid w:val="003A2703"/>
    <w:pPr>
      <w:spacing w:line="480" w:lineRule="auto"/>
    </w:pPr>
  </w:style>
  <w:style w:type="character" w:customStyle="1" w:styleId="DatumChar">
    <w:name w:val="Datum Char"/>
    <w:basedOn w:val="Zadanifontodlomka"/>
    <w:link w:val="Datum"/>
    <w:uiPriority w:val="99"/>
    <w:rsid w:val="003A2703"/>
    <w:rPr>
      <w:rFonts w:ascii="Calibri" w:hAnsi="Calibri" w:cs="Calibri"/>
    </w:rPr>
  </w:style>
  <w:style w:type="paragraph" w:styleId="Bezproreda">
    <w:name w:val="No Spacing"/>
    <w:link w:val="BezproredaChar"/>
    <w:uiPriority w:val="1"/>
    <w:qFormat/>
    <w:rsid w:val="003A270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slov2Char">
    <w:name w:val="Naslov 2 Char"/>
    <w:basedOn w:val="Zadanifontodlomka"/>
    <w:link w:val="Naslov2"/>
    <w:uiPriority w:val="9"/>
    <w:rsid w:val="003A270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Iskustvo">
    <w:name w:val="Iskustvo"/>
    <w:basedOn w:val="Normal"/>
    <w:qFormat/>
    <w:rsid w:val="003A270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Grafikeoznake">
    <w:name w:val="List Bullet"/>
    <w:basedOn w:val="Normal"/>
    <w:uiPriority w:val="99"/>
    <w:rsid w:val="003A2703"/>
    <w:pPr>
      <w:numPr>
        <w:numId w:val="3"/>
      </w:numPr>
      <w:contextualSpacing/>
    </w:pPr>
  </w:style>
  <w:style w:type="paragraph" w:customStyle="1" w:styleId="Nazivobrazovneustanove">
    <w:name w:val="Naziv obrazovne ustanove"/>
    <w:basedOn w:val="Normal"/>
    <w:uiPriority w:val="1"/>
    <w:rsid w:val="003A2703"/>
    <w:rPr>
      <w:b/>
    </w:rPr>
  </w:style>
  <w:style w:type="character" w:customStyle="1" w:styleId="Mention">
    <w:name w:val="Mention"/>
    <w:basedOn w:val="Zadanifontodlomka"/>
    <w:uiPriority w:val="99"/>
    <w:semiHidden/>
    <w:unhideWhenUsed/>
    <w:rsid w:val="003A270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popisa"/>
    <w:uiPriority w:val="99"/>
    <w:semiHidden/>
    <w:unhideWhenUsed/>
    <w:rsid w:val="003A2703"/>
    <w:pPr>
      <w:numPr>
        <w:numId w:val="4"/>
      </w:numPr>
    </w:pPr>
  </w:style>
  <w:style w:type="numbering" w:styleId="1ai">
    <w:name w:val="Outline List 1"/>
    <w:basedOn w:val="Bezpopisa"/>
    <w:uiPriority w:val="99"/>
    <w:semiHidden/>
    <w:unhideWhenUsed/>
    <w:rsid w:val="003A2703"/>
    <w:pPr>
      <w:numPr>
        <w:numId w:val="5"/>
      </w:numPr>
    </w:pPr>
  </w:style>
  <w:style w:type="character" w:styleId="HTML-kod">
    <w:name w:val="HTML Code"/>
    <w:basedOn w:val="Zadanifontodlomka"/>
    <w:uiPriority w:val="99"/>
    <w:semiHidden/>
    <w:unhideWhenUsed/>
    <w:rsid w:val="003A2703"/>
    <w:rPr>
      <w:rFonts w:ascii="Consolas" w:hAnsi="Consolas" w:cs="Calibri"/>
      <w:sz w:val="20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3A2703"/>
    <w:rPr>
      <w:rFonts w:ascii="Calibri" w:hAnsi="Calibri" w:cs="Calibri"/>
      <w:i/>
      <w:iCs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3A2703"/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3A2703"/>
    <w:rPr>
      <w:rFonts w:ascii="Calibri" w:hAnsi="Calibri" w:cs="Calibri"/>
      <w:i/>
      <w:iCs/>
    </w:rPr>
  </w:style>
  <w:style w:type="character" w:styleId="HTML-definicija">
    <w:name w:val="HTML Definition"/>
    <w:basedOn w:val="Zadanifontodlomka"/>
    <w:uiPriority w:val="99"/>
    <w:semiHidden/>
    <w:unhideWhenUsed/>
    <w:rsid w:val="003A2703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3A2703"/>
    <w:rPr>
      <w:rFonts w:ascii="Calibri" w:hAnsi="Calibri" w:cs="Calibri"/>
      <w:i/>
      <w:iCs/>
    </w:rPr>
  </w:style>
  <w:style w:type="character" w:styleId="HTMLpisaistroj">
    <w:name w:val="HTML Typewriter"/>
    <w:basedOn w:val="Zadanifontodlomka"/>
    <w:uiPriority w:val="99"/>
    <w:semiHidden/>
    <w:unhideWhenUsed/>
    <w:rsid w:val="003A2703"/>
    <w:rPr>
      <w:rFonts w:ascii="Consolas" w:hAnsi="Consolas" w:cs="Calibri"/>
      <w:sz w:val="20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3A2703"/>
    <w:rPr>
      <w:rFonts w:ascii="Consolas" w:hAnsi="Consolas" w:cs="Calibri"/>
      <w:sz w:val="24"/>
      <w:szCs w:val="24"/>
    </w:rPr>
  </w:style>
  <w:style w:type="character" w:styleId="HTML-akronim">
    <w:name w:val="HTML Acronym"/>
    <w:basedOn w:val="Zadanifontodlomka"/>
    <w:uiPriority w:val="99"/>
    <w:semiHidden/>
    <w:unhideWhenUsed/>
    <w:rsid w:val="003A2703"/>
    <w:rPr>
      <w:rFonts w:ascii="Calibri" w:hAnsi="Calibri" w:cs="Calibri"/>
    </w:rPr>
  </w:style>
  <w:style w:type="character" w:styleId="HTML-tipkovnica">
    <w:name w:val="HTML Keyboard"/>
    <w:basedOn w:val="Zadanifontodlomka"/>
    <w:uiPriority w:val="99"/>
    <w:semiHidden/>
    <w:unhideWhenUsed/>
    <w:rsid w:val="003A2703"/>
    <w:rPr>
      <w:rFonts w:ascii="Consolas" w:hAnsi="Consolas" w:cs="Calibri"/>
      <w:sz w:val="20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3A2703"/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3A2703"/>
    <w:rPr>
      <w:rFonts w:ascii="Consolas" w:hAnsi="Consolas" w:cs="Calibri"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3A2703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3A2703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3A2703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3A2703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3A2703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3A2703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3A2703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3A2703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3A2703"/>
    <w:pPr>
      <w:spacing w:after="100"/>
      <w:ind w:left="176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3A270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Neupadljivareferenca">
    <w:name w:val="Subtle Reference"/>
    <w:basedOn w:val="Zadanifontodlomka"/>
    <w:uiPriority w:val="31"/>
    <w:semiHidden/>
    <w:rsid w:val="003A2703"/>
    <w:rPr>
      <w:rFonts w:ascii="Calibri" w:hAnsi="Calibri" w:cs="Calibri"/>
      <w:smallCaps/>
      <w:color w:val="5A5A5A" w:themeColor="text1" w:themeTint="A5"/>
    </w:rPr>
  </w:style>
  <w:style w:type="character" w:styleId="Neupadljivoisticanje">
    <w:name w:val="Subtle Emphasis"/>
    <w:basedOn w:val="Zadanifontodlomka"/>
    <w:uiPriority w:val="19"/>
    <w:semiHidden/>
    <w:rsid w:val="003A2703"/>
    <w:rPr>
      <w:rFonts w:ascii="Calibri" w:hAnsi="Calibri" w:cs="Calibri"/>
      <w:i/>
      <w:iCs/>
      <w:color w:val="404040" w:themeColor="text1" w:themeTint="BF"/>
    </w:rPr>
  </w:style>
  <w:style w:type="table" w:styleId="Profesionalnatablica">
    <w:name w:val="Table Professional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popis1">
    <w:name w:val="Medium List 1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3A2703"/>
  </w:style>
  <w:style w:type="character" w:styleId="Naslovknjige">
    <w:name w:val="Book Title"/>
    <w:basedOn w:val="Zadanifontodlomka"/>
    <w:uiPriority w:val="33"/>
    <w:semiHidden/>
    <w:rsid w:val="003A270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Zadanifontodlomka"/>
    <w:uiPriority w:val="99"/>
    <w:semiHidden/>
    <w:unhideWhenUsed/>
    <w:rsid w:val="003A2703"/>
    <w:rPr>
      <w:rFonts w:ascii="Calibri" w:hAnsi="Calibri" w:cs="Calibri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3A27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3A270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atablica">
    <w:name w:val="Table Elegant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opis">
    <w:name w:val="List"/>
    <w:basedOn w:val="Normal"/>
    <w:uiPriority w:val="99"/>
    <w:semiHidden/>
    <w:unhideWhenUsed/>
    <w:rsid w:val="003A2703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3A2703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3A2703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3A2703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3A2703"/>
    <w:pPr>
      <w:ind w:left="1800" w:hanging="360"/>
      <w:contextualSpacing/>
    </w:pPr>
  </w:style>
  <w:style w:type="table" w:styleId="Popisnatablica1">
    <w:name w:val="Table List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popisa">
    <w:name w:val="List Continue"/>
    <w:basedOn w:val="Normal"/>
    <w:uiPriority w:val="99"/>
    <w:semiHidden/>
    <w:unhideWhenUsed/>
    <w:rsid w:val="003A2703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3A2703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3A2703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3A2703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3A2703"/>
    <w:pPr>
      <w:spacing w:after="120"/>
      <w:ind w:left="1800"/>
      <w:contextualSpacing/>
    </w:pPr>
  </w:style>
  <w:style w:type="paragraph" w:styleId="Brojevi">
    <w:name w:val="List Number"/>
    <w:basedOn w:val="Normal"/>
    <w:uiPriority w:val="99"/>
    <w:semiHidden/>
    <w:unhideWhenUsed/>
    <w:rsid w:val="003A2703"/>
    <w:pPr>
      <w:numPr>
        <w:numId w:val="6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3A2703"/>
    <w:pPr>
      <w:numPr>
        <w:numId w:val="7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3A2703"/>
    <w:pPr>
      <w:numPr>
        <w:numId w:val="8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3A2703"/>
    <w:pPr>
      <w:numPr>
        <w:numId w:val="9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3A2703"/>
    <w:pPr>
      <w:numPr>
        <w:numId w:val="10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3A2703"/>
    <w:pPr>
      <w:numPr>
        <w:numId w:val="11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3A2703"/>
    <w:pPr>
      <w:numPr>
        <w:numId w:val="12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3A2703"/>
    <w:pPr>
      <w:numPr>
        <w:numId w:val="13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3A2703"/>
    <w:pPr>
      <w:numPr>
        <w:numId w:val="14"/>
      </w:numPr>
      <w:contextualSpacing/>
    </w:pPr>
  </w:style>
  <w:style w:type="paragraph" w:styleId="Podnaslov">
    <w:name w:val="Subtitle"/>
    <w:basedOn w:val="Normal"/>
    <w:next w:val="Normal"/>
    <w:link w:val="PodnaslovChar"/>
    <w:uiPriority w:val="11"/>
    <w:semiHidden/>
    <w:rsid w:val="003A270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3A2703"/>
    <w:rPr>
      <w:rFonts w:ascii="Calibri" w:hAnsi="Calibri" w:cs="Calibri"/>
      <w:color w:val="5A5A5A" w:themeColor="text1" w:themeTint="A5"/>
      <w:spacing w:val="15"/>
    </w:rPr>
  </w:style>
  <w:style w:type="table" w:styleId="Klasinatablica1">
    <w:name w:val="Table Classic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icaslika">
    <w:name w:val="table of figures"/>
    <w:basedOn w:val="Normal"/>
    <w:next w:val="Normal"/>
    <w:uiPriority w:val="99"/>
    <w:semiHidden/>
    <w:unhideWhenUsed/>
    <w:rsid w:val="003A2703"/>
  </w:style>
  <w:style w:type="paragraph" w:styleId="Tekstmakronaredbe">
    <w:name w:val="macro"/>
    <w:link w:val="TekstmakronaredbeChar"/>
    <w:uiPriority w:val="99"/>
    <w:semiHidden/>
    <w:unhideWhenUsed/>
    <w:rsid w:val="003A270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3A2703"/>
    <w:rPr>
      <w:rFonts w:ascii="Consolas" w:hAnsi="Consolas" w:cs="Calibri"/>
      <w:sz w:val="20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3A2703"/>
    <w:rPr>
      <w:rFonts w:ascii="Corbel" w:eastAsiaTheme="majorEastAsia" w:hAnsi="Corbel" w:cstheme="majorBidi"/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3A2703"/>
    <w:rPr>
      <w:rFonts w:ascii="Calibri" w:hAnsi="Calibri" w:cs="Calibri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3A2703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3A2703"/>
    <w:rPr>
      <w:rFonts w:ascii="Calibri" w:hAnsi="Calibri" w:cs="Calibri"/>
      <w:sz w:val="20"/>
      <w:szCs w:val="20"/>
    </w:rPr>
  </w:style>
  <w:style w:type="paragraph" w:styleId="Tablicaizvora">
    <w:name w:val="table of authorities"/>
    <w:basedOn w:val="Normal"/>
    <w:next w:val="Normal"/>
    <w:uiPriority w:val="99"/>
    <w:semiHidden/>
    <w:unhideWhenUsed/>
    <w:rsid w:val="003A2703"/>
    <w:pPr>
      <w:ind w:left="220" w:hanging="220"/>
    </w:pPr>
  </w:style>
  <w:style w:type="paragraph" w:styleId="Naslovtabliceizvora">
    <w:name w:val="toa heading"/>
    <w:basedOn w:val="Normal"/>
    <w:next w:val="Normal"/>
    <w:uiPriority w:val="99"/>
    <w:semiHidden/>
    <w:unhideWhenUsed/>
    <w:rsid w:val="003A270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Char"/>
    <w:uiPriority w:val="29"/>
    <w:semiHidden/>
    <w:rsid w:val="003A270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3A2703"/>
    <w:rPr>
      <w:rFonts w:ascii="Calibri" w:hAnsi="Calibri" w:cs="Calibri"/>
      <w:i/>
      <w:iCs/>
      <w:color w:val="404040" w:themeColor="text1" w:themeTint="BF"/>
    </w:rPr>
  </w:style>
  <w:style w:type="character" w:styleId="Istaknuto">
    <w:name w:val="Emphasis"/>
    <w:basedOn w:val="Zadanifontodlomka"/>
    <w:uiPriority w:val="20"/>
    <w:semiHidden/>
    <w:rsid w:val="003A2703"/>
    <w:rPr>
      <w:rFonts w:ascii="Calibri" w:hAnsi="Calibri" w:cs="Calibri"/>
      <w:i/>
      <w:iCs/>
    </w:rPr>
  </w:style>
  <w:style w:type="table" w:styleId="Obojanipopis">
    <w:name w:val="Colorful List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atablica1">
    <w:name w:val="Table Colorful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areetka">
    <w:name w:val="Colorful Grid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A2703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A2703"/>
    <w:rPr>
      <w:rFonts w:ascii="Calibri" w:hAnsi="Calibri" w:cs="Calibri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A270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A2703"/>
    <w:rPr>
      <w:rFonts w:ascii="Calibri" w:hAnsi="Calibri" w:cs="Calibri"/>
      <w:b/>
      <w:bCs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A2703"/>
    <w:rPr>
      <w:rFonts w:ascii="Calibri" w:hAnsi="Calibri" w:cs="Calibri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A2703"/>
    <w:rPr>
      <w:rFonts w:ascii="Microsoft YaHei UI" w:eastAsia="Microsoft YaHei UI" w:hAnsi="Microsoft YaHei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2703"/>
    <w:rPr>
      <w:rFonts w:ascii="Microsoft YaHei UI" w:eastAsia="Microsoft YaHei UI" w:hAnsi="Microsoft YaHei UI" w:cs="Calibri"/>
      <w:sz w:val="18"/>
      <w:szCs w:val="18"/>
    </w:rPr>
  </w:style>
  <w:style w:type="paragraph" w:styleId="Adresaomotnice">
    <w:name w:val="envelope address"/>
    <w:basedOn w:val="Normal"/>
    <w:uiPriority w:val="99"/>
    <w:semiHidden/>
    <w:unhideWhenUsed/>
    <w:rsid w:val="003A270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a">
    <w:name w:val="Block Text"/>
    <w:basedOn w:val="Normal"/>
    <w:uiPriority w:val="99"/>
    <w:semiHidden/>
    <w:unhideWhenUsed/>
    <w:rsid w:val="003A270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3A2703"/>
    <w:rPr>
      <w:rFonts w:ascii="Microsoft YaHei UI" w:eastAsia="Microsoft YaHei UI" w:hAnsi="Microsoft YaHei UI"/>
      <w:sz w:val="18"/>
      <w:szCs w:val="18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3A2703"/>
    <w:rPr>
      <w:rFonts w:ascii="Microsoft YaHei UI" w:eastAsia="Microsoft YaHei UI" w:hAnsi="Microsoft YaHei UI" w:cs="Calibri"/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A270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A270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A270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A270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A270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A270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A270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anaksekcija">
    <w:name w:val="Outline List 3"/>
    <w:basedOn w:val="Bezpopisa"/>
    <w:uiPriority w:val="99"/>
    <w:semiHidden/>
    <w:unhideWhenUsed/>
    <w:rsid w:val="003A2703"/>
    <w:pPr>
      <w:numPr>
        <w:numId w:val="15"/>
      </w:numPr>
    </w:pPr>
  </w:style>
  <w:style w:type="table" w:styleId="Obinatablica1">
    <w:name w:val="Plain Table 1"/>
    <w:basedOn w:val="Obinatablica"/>
    <w:uiPriority w:val="41"/>
    <w:rsid w:val="003A270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3A270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3A270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3A270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3A270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staknutareferenca">
    <w:name w:val="Intense Reference"/>
    <w:basedOn w:val="Zadanifontodlomka"/>
    <w:uiPriority w:val="32"/>
    <w:semiHidden/>
    <w:rsid w:val="003A270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rsid w:val="003A270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3A2703"/>
    <w:rPr>
      <w:rFonts w:ascii="Calibri" w:hAnsi="Calibri" w:cs="Calibri"/>
      <w:i/>
      <w:iCs/>
      <w:color w:val="2C567A" w:themeColor="accent1"/>
    </w:rPr>
  </w:style>
  <w:style w:type="character" w:styleId="Jakoisticanje">
    <w:name w:val="Intense Emphasis"/>
    <w:basedOn w:val="Zadanifontodlomka"/>
    <w:uiPriority w:val="21"/>
    <w:semiHidden/>
    <w:rsid w:val="003A2703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Normal"/>
    <w:uiPriority w:val="99"/>
    <w:semiHidden/>
    <w:unhideWhenUsed/>
    <w:rsid w:val="003A270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Zadanifontodlomka"/>
    <w:uiPriority w:val="99"/>
    <w:semiHidden/>
    <w:unhideWhenUsed/>
    <w:rsid w:val="003A270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3A2703"/>
    <w:rPr>
      <w:rFonts w:ascii="Calibri" w:hAnsi="Calibri" w:cs="Calibri"/>
      <w:color w:val="605E5C"/>
      <w:shd w:val="clear" w:color="auto" w:fill="E1DFDD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3A2703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A2703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3A2703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3A2703"/>
    <w:rPr>
      <w:rFonts w:ascii="Calibri" w:hAnsi="Calibri" w:cs="Calibri"/>
      <w:sz w:val="16"/>
      <w:szCs w:val="16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3A2703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A2703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3A2703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3A2703"/>
    <w:rPr>
      <w:rFonts w:ascii="Calibri" w:hAnsi="Calibri" w:cs="Calibri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3A2703"/>
    <w:pPr>
      <w:spacing w:after="120"/>
      <w:ind w:left="360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3A2703"/>
    <w:rPr>
      <w:rFonts w:ascii="Calibri" w:hAnsi="Calibri" w:cs="Calibri"/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3A2703"/>
    <w:pPr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3A2703"/>
    <w:rPr>
      <w:rFonts w:ascii="Calibri" w:hAnsi="Calibri" w:cs="Calibri"/>
      <w:sz w:val="20"/>
      <w:szCs w:val="20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3A2703"/>
    <w:pPr>
      <w:spacing w:after="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3A2703"/>
    <w:rPr>
      <w:rFonts w:ascii="Calibri" w:hAnsi="Calibri" w:cs="Calibri"/>
    </w:rPr>
  </w:style>
  <w:style w:type="paragraph" w:styleId="Obinouvueno">
    <w:name w:val="Normal Indent"/>
    <w:basedOn w:val="Normal"/>
    <w:uiPriority w:val="99"/>
    <w:semiHidden/>
    <w:unhideWhenUsed/>
    <w:rsid w:val="003A2703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3A2703"/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3A2703"/>
    <w:rPr>
      <w:rFonts w:ascii="Calibri" w:hAnsi="Calibri" w:cs="Calibri"/>
    </w:rPr>
  </w:style>
  <w:style w:type="table" w:styleId="Modernatablica">
    <w:name w:val="Table Contemporary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ijetlipopis">
    <w:name w:val="Light List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3A27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ijetlareetka">
    <w:name w:val="Light Grid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amnipopis">
    <w:name w:val="Dark List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ijetlatablicapopisa1">
    <w:name w:val="List Table 1 Light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3A270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3A270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3A270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3A270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3A270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3A270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3A270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3A270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3A2703"/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3A2703"/>
    <w:rPr>
      <w:rFonts w:ascii="Calibri" w:hAnsi="Calibri" w:cs="Calibri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3A2703"/>
  </w:style>
  <w:style w:type="character" w:customStyle="1" w:styleId="PozdravChar">
    <w:name w:val="Pozdrav Char"/>
    <w:basedOn w:val="Zadanifontodlomka"/>
    <w:link w:val="Pozdrav"/>
    <w:uiPriority w:val="99"/>
    <w:semiHidden/>
    <w:rsid w:val="003A2703"/>
    <w:rPr>
      <w:rFonts w:ascii="Calibri" w:hAnsi="Calibri" w:cs="Calibri"/>
    </w:rPr>
  </w:style>
  <w:style w:type="table" w:styleId="Stupanatablica1">
    <w:name w:val="Table Columns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tpis">
    <w:name w:val="Signature"/>
    <w:basedOn w:val="Normal"/>
    <w:link w:val="PotpisChar"/>
    <w:uiPriority w:val="99"/>
    <w:semiHidden/>
    <w:unhideWhenUsed/>
    <w:rsid w:val="003A2703"/>
    <w:pPr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3A2703"/>
    <w:rPr>
      <w:rFonts w:ascii="Calibri" w:hAnsi="Calibri" w:cs="Calibri"/>
    </w:rPr>
  </w:style>
  <w:style w:type="table" w:styleId="Jednostavnatablica1">
    <w:name w:val="Table Simple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3A2703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A2703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A2703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A2703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A2703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A2703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A2703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A2703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A2703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3A2703"/>
    <w:rPr>
      <w:rFonts w:ascii="Corbel" w:eastAsiaTheme="majorEastAsia" w:hAnsi="Corbel" w:cstheme="majorBidi"/>
      <w:b/>
      <w:bCs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3A2703"/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A2703"/>
    <w:rPr>
      <w:rFonts w:ascii="Consolas" w:hAnsi="Consolas" w:cs="Calibri"/>
      <w:sz w:val="21"/>
      <w:szCs w:val="21"/>
    </w:rPr>
  </w:style>
  <w:style w:type="paragraph" w:styleId="Zavretak">
    <w:name w:val="Closing"/>
    <w:basedOn w:val="Normal"/>
    <w:link w:val="ZavretakChar"/>
    <w:uiPriority w:val="99"/>
    <w:semiHidden/>
    <w:unhideWhenUsed/>
    <w:rsid w:val="003A2703"/>
    <w:pPr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3A2703"/>
    <w:rPr>
      <w:rFonts w:ascii="Calibri" w:hAnsi="Calibri" w:cs="Calibri"/>
    </w:rPr>
  </w:style>
  <w:style w:type="table" w:styleId="Reetkatablice1">
    <w:name w:val="Table Grid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3A270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ijetlatablicareetke1">
    <w:name w:val="Grid Table 1 Light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3A270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3A270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-tablica1">
    <w:name w:val="Table Web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afusnote">
    <w:name w:val="footnote reference"/>
    <w:basedOn w:val="Zadanifontodlomka"/>
    <w:uiPriority w:val="99"/>
    <w:semiHidden/>
    <w:unhideWhenUsed/>
    <w:rsid w:val="003A2703"/>
    <w:rPr>
      <w:rFonts w:ascii="Calibri" w:hAnsi="Calibri" w:cs="Calibri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3A27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A2703"/>
    <w:rPr>
      <w:rFonts w:ascii="Calibri" w:hAnsi="Calibri" w:cs="Calibri"/>
      <w:sz w:val="20"/>
      <w:szCs w:val="20"/>
    </w:rPr>
  </w:style>
  <w:style w:type="character" w:styleId="Brojretka">
    <w:name w:val="line number"/>
    <w:basedOn w:val="Zadanifontodlomka"/>
    <w:uiPriority w:val="99"/>
    <w:semiHidden/>
    <w:unhideWhenUsed/>
    <w:rsid w:val="003A2703"/>
    <w:rPr>
      <w:rFonts w:ascii="Calibri" w:hAnsi="Calibri" w:cs="Calibri"/>
    </w:rPr>
  </w:style>
  <w:style w:type="table" w:styleId="Tablicas3Defektima1">
    <w:name w:val="Table 3D effects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3A2703"/>
    <w:rPr>
      <w:rFonts w:ascii="Calibri" w:hAnsi="Calibri" w:cs="Calibri"/>
      <w:color w:val="954F72" w:themeColor="followedHyperlink"/>
      <w:u w:val="single"/>
    </w:rPr>
  </w:style>
  <w:style w:type="character" w:styleId="Hiperveza">
    <w:name w:val="Hyperlink"/>
    <w:basedOn w:val="Zadanifontodlomka"/>
    <w:uiPriority w:val="99"/>
    <w:semiHidden/>
    <w:unhideWhenUsed/>
    <w:rsid w:val="003A2703"/>
    <w:rPr>
      <w:rFonts w:ascii="Calibri" w:hAnsi="Calibri" w:cs="Calibri"/>
      <w:color w:val="0563C1" w:themeColor="hyperlink"/>
      <w:u w:val="single"/>
    </w:rPr>
  </w:style>
  <w:style w:type="character" w:styleId="Brojstranice">
    <w:name w:val="page number"/>
    <w:basedOn w:val="Zadanifontodlomka"/>
    <w:uiPriority w:val="99"/>
    <w:semiHidden/>
    <w:unhideWhenUsed/>
    <w:rsid w:val="003A2703"/>
    <w:rPr>
      <w:rFonts w:ascii="Calibri" w:hAnsi="Calibri" w:cs="Calibri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3A270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zproredaChar">
    <w:name w:val="Bez proreda Char"/>
    <w:basedOn w:val="Zadanifontodlomka"/>
    <w:link w:val="Bezproreda"/>
    <w:uiPriority w:val="1"/>
    <w:rsid w:val="009148A8"/>
    <w:rPr>
      <w:rFonts w:ascii="Calibri" w:hAnsi="Calibri" w:cs="Calibri"/>
      <w:sz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ja\AppData\Roaming\Microsoft\Templates\&#381;ivotopis%20s%20motivom%20plavih%20kugl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87202C-6781-4395-881E-8CBB5BB9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Životopis s motivom plavih kugli</Template>
  <TotalTime>0</TotalTime>
  <Pages>4</Pages>
  <Words>814</Words>
  <Characters>4641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2021-03-29T08:49:00Z</dcterms:created>
  <dcterms:modified xsi:type="dcterms:W3CDTF">2021-03-30T11:16:00Z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